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06044" w14:textId="77777777" w:rsidR="00654E8A" w:rsidRDefault="00654E8A" w:rsidP="00EF563E"/>
    <w:p w14:paraId="0639D019" w14:textId="77777777" w:rsidR="00654E8A" w:rsidRDefault="00654E8A" w:rsidP="00EF563E"/>
    <w:p w14:paraId="72F0F5D1" w14:textId="77777777" w:rsidR="00654E8A" w:rsidRDefault="00654E8A" w:rsidP="00EF563E"/>
    <w:p w14:paraId="21134F9C" w14:textId="77777777" w:rsidR="00654E8A" w:rsidRDefault="00654E8A" w:rsidP="00760F5C">
      <w:pPr>
        <w:jc w:val="center"/>
      </w:pPr>
    </w:p>
    <w:p w14:paraId="7E11BDEB" w14:textId="77777777" w:rsidR="005B2435" w:rsidRDefault="005B2435" w:rsidP="006D5DBC">
      <w:pPr>
        <w:jc w:val="both"/>
        <w:rPr>
          <w:sz w:val="18"/>
          <w:szCs w:val="1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5B2435" w14:paraId="0D2E10DE" w14:textId="77777777" w:rsidTr="005B2435">
        <w:trPr>
          <w:trHeight w:val="1086"/>
        </w:trPr>
        <w:tc>
          <w:tcPr>
            <w:tcW w:w="10065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hideMark/>
          </w:tcPr>
          <w:p w14:paraId="22AF461C" w14:textId="77777777" w:rsidR="00BD04BA" w:rsidRDefault="00F256D9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ASSOCIATE PROFESSOR</w:t>
            </w:r>
            <w:r w:rsidR="007106F5">
              <w:rPr>
                <w:rFonts w:ascii="Arial" w:hAnsi="Arial" w:cs="Arial"/>
                <w:b/>
              </w:rPr>
              <w:t xml:space="preserve"> </w:t>
            </w:r>
          </w:p>
          <w:p w14:paraId="253240C0" w14:textId="3E8DA832" w:rsidR="00F256D9" w:rsidRDefault="007106F5" w:rsidP="005E32C1">
            <w:pPr>
              <w:jc w:val="center"/>
              <w:rPr>
                <w:rFonts w:ascii="Arial" w:hAnsi="Arial" w:cs="Arial"/>
                <w:b/>
              </w:rPr>
            </w:pPr>
            <w:r w:rsidRPr="007106F5">
              <w:rPr>
                <w:rFonts w:ascii="Arial" w:hAnsi="Arial" w:cs="Arial"/>
                <w:b/>
              </w:rPr>
              <w:t>P</w:t>
            </w:r>
            <w:r w:rsidR="00BD04BA">
              <w:rPr>
                <w:rFonts w:ascii="Arial" w:hAnsi="Arial" w:cs="Arial"/>
                <w:b/>
              </w:rPr>
              <w:t>OST LEVEL: 0</w:t>
            </w:r>
            <w:r w:rsidRPr="007106F5">
              <w:rPr>
                <w:rFonts w:ascii="Arial" w:hAnsi="Arial" w:cs="Arial"/>
                <w:b/>
              </w:rPr>
              <w:t>6</w:t>
            </w:r>
          </w:p>
          <w:p w14:paraId="09AFE9DE" w14:textId="671E913C" w:rsidR="008166A0" w:rsidRDefault="00126428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DEPARTMENT </w:t>
            </w:r>
            <w:r w:rsidR="00323F41">
              <w:rPr>
                <w:rFonts w:ascii="Arial" w:hAnsi="Arial" w:cs="Arial"/>
                <w:b/>
              </w:rPr>
              <w:t>OF</w:t>
            </w:r>
            <w:r w:rsidR="00323F41" w:rsidRPr="00F256D9">
              <w:rPr>
                <w:rFonts w:ascii="Arial" w:hAnsi="Arial" w:cs="Arial"/>
                <w:b/>
              </w:rPr>
              <w:t xml:space="preserve"> LAW</w:t>
            </w:r>
            <w:r w:rsidR="00F256D9" w:rsidRPr="00F256D9">
              <w:rPr>
                <w:rFonts w:ascii="Arial" w:hAnsi="Arial" w:cs="Arial"/>
                <w:b/>
              </w:rPr>
              <w:t>, SAFETY AND SECURITY MANAGEMENT</w:t>
            </w:r>
            <w:r w:rsidR="00F256D9">
              <w:rPr>
                <w:rFonts w:ascii="Arial" w:hAnsi="Arial" w:cs="Arial"/>
                <w:b/>
              </w:rPr>
              <w:t xml:space="preserve"> </w:t>
            </w:r>
          </w:p>
          <w:p w14:paraId="3CABA91D" w14:textId="6F06BD3B" w:rsidR="008166A0" w:rsidRDefault="008166A0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FACULTY</w:t>
            </w:r>
            <w:r w:rsidR="00F272A0">
              <w:rPr>
                <w:rFonts w:ascii="Arial" w:hAnsi="Arial" w:cs="Arial"/>
                <w:b/>
              </w:rPr>
              <w:t xml:space="preserve"> OF </w:t>
            </w:r>
            <w:r w:rsidR="00F256D9">
              <w:rPr>
                <w:rFonts w:ascii="Arial" w:hAnsi="Arial" w:cs="Arial"/>
                <w:b/>
              </w:rPr>
              <w:t>HUMANITIES</w:t>
            </w:r>
          </w:p>
          <w:p w14:paraId="2083919B" w14:textId="1A314E92" w:rsidR="00126428" w:rsidRDefault="00DA4861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SOSHANGUVE</w:t>
            </w:r>
            <w:r w:rsidR="00BF1164">
              <w:rPr>
                <w:rFonts w:ascii="Arial" w:hAnsi="Arial" w:cs="Arial"/>
                <w:b/>
              </w:rPr>
              <w:t xml:space="preserve"> </w:t>
            </w:r>
            <w:r w:rsidR="005E32C1">
              <w:rPr>
                <w:rFonts w:ascii="Arial" w:hAnsi="Arial" w:cs="Arial"/>
                <w:b/>
              </w:rPr>
              <w:t>SOUTH</w:t>
            </w:r>
            <w:r w:rsidR="00BF1164">
              <w:rPr>
                <w:rFonts w:ascii="Arial" w:hAnsi="Arial" w:cs="Arial"/>
                <w:b/>
              </w:rPr>
              <w:t xml:space="preserve"> CAMPUS</w:t>
            </w:r>
          </w:p>
          <w:p w14:paraId="7275B981" w14:textId="3F8E5582" w:rsidR="00D65C96" w:rsidRDefault="0089664B" w:rsidP="005E32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Ref:</w:t>
            </w:r>
            <w:r w:rsidR="00126428">
              <w:rPr>
                <w:rFonts w:ascii="Arial" w:hAnsi="Arial" w:cs="Arial"/>
                <w:b/>
              </w:rPr>
              <w:t xml:space="preserve"> </w:t>
            </w:r>
            <w:r w:rsidR="00070B9B">
              <w:rPr>
                <w:rFonts w:ascii="Arial" w:hAnsi="Arial" w:cs="Arial"/>
                <w:b/>
              </w:rPr>
              <w:t>26/G</w:t>
            </w:r>
            <w:r w:rsidR="002A4F7F">
              <w:rPr>
                <w:rFonts w:ascii="Arial" w:hAnsi="Arial" w:cs="Arial"/>
                <w:b/>
              </w:rPr>
              <w:t>34</w:t>
            </w:r>
          </w:p>
          <w:p w14:paraId="295A6DAB" w14:textId="77777777" w:rsidR="00BF3AE4" w:rsidRDefault="00BF3AE4" w:rsidP="00BF3AE4">
            <w:pPr>
              <w:rPr>
                <w:rFonts w:ascii="Arial" w:hAnsi="Arial" w:cs="Arial"/>
                <w:b/>
              </w:rPr>
            </w:pPr>
          </w:p>
        </w:tc>
      </w:tr>
    </w:tbl>
    <w:p w14:paraId="1EA942CA" w14:textId="688A06A6" w:rsidR="008E7847" w:rsidRDefault="000671C8" w:rsidP="00DA4861">
      <w:pPr>
        <w:jc w:val="both"/>
        <w:rPr>
          <w:rFonts w:ascii="Arial" w:hAnsi="Arial" w:cs="Arial"/>
        </w:rPr>
      </w:pPr>
      <w:r w:rsidRPr="000671C8">
        <w:rPr>
          <w:rFonts w:ascii="Arial" w:hAnsi="Arial" w:cs="Arial"/>
        </w:rPr>
        <w:t xml:space="preserve">The Department </w:t>
      </w:r>
      <w:r w:rsidR="007769A5" w:rsidRPr="000671C8">
        <w:rPr>
          <w:rFonts w:ascii="Arial" w:hAnsi="Arial" w:cs="Arial"/>
        </w:rPr>
        <w:t xml:space="preserve">of </w:t>
      </w:r>
      <w:r w:rsidR="007769A5">
        <w:rPr>
          <w:rFonts w:ascii="Arial" w:hAnsi="Arial" w:cs="Arial"/>
        </w:rPr>
        <w:t>L</w:t>
      </w:r>
      <w:r w:rsidR="007769A5" w:rsidRPr="000671C8">
        <w:rPr>
          <w:rFonts w:ascii="Arial" w:hAnsi="Arial" w:cs="Arial"/>
        </w:rPr>
        <w:t xml:space="preserve">aw, </w:t>
      </w:r>
      <w:r w:rsidR="007769A5">
        <w:rPr>
          <w:rFonts w:ascii="Arial" w:hAnsi="Arial" w:cs="Arial"/>
        </w:rPr>
        <w:t>S</w:t>
      </w:r>
      <w:r w:rsidR="007769A5" w:rsidRPr="000671C8">
        <w:rPr>
          <w:rFonts w:ascii="Arial" w:hAnsi="Arial" w:cs="Arial"/>
        </w:rPr>
        <w:t xml:space="preserve">afety and </w:t>
      </w:r>
      <w:r w:rsidR="007769A5">
        <w:rPr>
          <w:rFonts w:ascii="Arial" w:hAnsi="Arial" w:cs="Arial"/>
        </w:rPr>
        <w:t>S</w:t>
      </w:r>
      <w:r w:rsidR="007769A5" w:rsidRPr="000671C8">
        <w:rPr>
          <w:rFonts w:ascii="Arial" w:hAnsi="Arial" w:cs="Arial"/>
        </w:rPr>
        <w:t xml:space="preserve">ecurity </w:t>
      </w:r>
      <w:r w:rsidR="007769A5">
        <w:rPr>
          <w:rFonts w:ascii="Arial" w:hAnsi="Arial" w:cs="Arial"/>
        </w:rPr>
        <w:t>M</w:t>
      </w:r>
      <w:r w:rsidR="007769A5" w:rsidRPr="000671C8">
        <w:rPr>
          <w:rFonts w:ascii="Arial" w:hAnsi="Arial" w:cs="Arial"/>
        </w:rPr>
        <w:t xml:space="preserve">anagement </w:t>
      </w:r>
      <w:r w:rsidRPr="000671C8">
        <w:rPr>
          <w:rFonts w:ascii="Arial" w:hAnsi="Arial" w:cs="Arial"/>
        </w:rPr>
        <w:t xml:space="preserve">in the Faculty of Humanities invites applications for the position of </w:t>
      </w:r>
      <w:r w:rsidR="00CC5C2B">
        <w:rPr>
          <w:rFonts w:ascii="Arial" w:hAnsi="Arial" w:cs="Arial"/>
        </w:rPr>
        <w:t>Associate</w:t>
      </w:r>
      <w:r w:rsidR="007769A5" w:rsidRPr="007769A5">
        <w:rPr>
          <w:rFonts w:ascii="Arial" w:hAnsi="Arial" w:cs="Arial"/>
        </w:rPr>
        <w:t xml:space="preserve"> </w:t>
      </w:r>
      <w:r w:rsidR="003659E1">
        <w:rPr>
          <w:rFonts w:ascii="Arial" w:hAnsi="Arial" w:cs="Arial"/>
        </w:rPr>
        <w:t>P</w:t>
      </w:r>
      <w:r w:rsidR="007769A5" w:rsidRPr="007769A5">
        <w:rPr>
          <w:rFonts w:ascii="Arial" w:hAnsi="Arial" w:cs="Arial"/>
        </w:rPr>
        <w:t>rofessor</w:t>
      </w:r>
      <w:r w:rsidR="007769A5">
        <w:rPr>
          <w:rFonts w:ascii="Arial" w:hAnsi="Arial" w:cs="Arial"/>
        </w:rPr>
        <w:t xml:space="preserve"> </w:t>
      </w:r>
      <w:r w:rsidRPr="000671C8">
        <w:rPr>
          <w:rFonts w:ascii="Arial" w:hAnsi="Arial" w:cs="Arial"/>
        </w:rPr>
        <w:t>at the Soshanguve South campus</w:t>
      </w:r>
      <w:r w:rsidR="007769A5">
        <w:rPr>
          <w:rFonts w:ascii="Arial" w:hAnsi="Arial" w:cs="Arial"/>
        </w:rPr>
        <w:t>.</w:t>
      </w:r>
    </w:p>
    <w:p w14:paraId="1117086C" w14:textId="77777777" w:rsidR="007769A5" w:rsidRDefault="007769A5" w:rsidP="00DA4861">
      <w:pPr>
        <w:jc w:val="both"/>
        <w:rPr>
          <w:rFonts w:ascii="Arial" w:hAnsi="Arial" w:cs="Arial"/>
        </w:rPr>
      </w:pPr>
    </w:p>
    <w:p w14:paraId="6CCD7F78" w14:textId="5F7CE074" w:rsidR="00EA61BC" w:rsidRPr="00EA61BC" w:rsidRDefault="00EA61BC" w:rsidP="00DA4861">
      <w:pPr>
        <w:jc w:val="both"/>
        <w:rPr>
          <w:rFonts w:ascii="Arial" w:hAnsi="Arial" w:cs="Arial"/>
        </w:rPr>
      </w:pPr>
      <w:r w:rsidRPr="00EA61BC">
        <w:rPr>
          <w:rFonts w:ascii="Arial" w:hAnsi="Arial" w:cs="Arial"/>
          <w:b/>
          <w:bCs/>
        </w:rPr>
        <w:t>INSTRUCTIONS:</w:t>
      </w:r>
      <w:r w:rsidRPr="00EA61BC">
        <w:rPr>
          <w:rFonts w:ascii="Arial" w:hAnsi="Arial" w:cs="Arial"/>
        </w:rPr>
        <w:t xml:space="preserve"> Applicants are required to submit, together with the CV</w:t>
      </w:r>
      <w:r w:rsidR="00585A18">
        <w:rPr>
          <w:rFonts w:ascii="Arial" w:hAnsi="Arial" w:cs="Arial"/>
        </w:rPr>
        <w:t>’</w:t>
      </w:r>
      <w:r w:rsidRPr="00EA61BC">
        <w:rPr>
          <w:rFonts w:ascii="Arial" w:hAnsi="Arial" w:cs="Arial"/>
        </w:rPr>
        <w:t xml:space="preserve">s, a </w:t>
      </w:r>
      <w:r>
        <w:rPr>
          <w:rFonts w:ascii="Arial" w:hAnsi="Arial" w:cs="Arial"/>
        </w:rPr>
        <w:t xml:space="preserve">fully completed </w:t>
      </w:r>
      <w:r w:rsidRPr="00EA61BC">
        <w:rPr>
          <w:rFonts w:ascii="Arial" w:hAnsi="Arial" w:cs="Arial"/>
        </w:rPr>
        <w:t>standardized application form available from the university intranet as well as recently certified copies of qualifications</w:t>
      </w:r>
      <w:r w:rsidR="004E349E">
        <w:rPr>
          <w:rFonts w:ascii="Arial" w:hAnsi="Arial" w:cs="Arial"/>
        </w:rPr>
        <w:t>,</w:t>
      </w:r>
      <w:r w:rsidRPr="00EA61BC">
        <w:rPr>
          <w:rFonts w:ascii="Arial" w:hAnsi="Arial" w:cs="Arial"/>
        </w:rPr>
        <w:t xml:space="preserve"> Identity Document</w:t>
      </w:r>
      <w:r w:rsidR="00F256D9">
        <w:rPr>
          <w:rFonts w:ascii="Arial" w:hAnsi="Arial" w:cs="Arial"/>
        </w:rPr>
        <w:t xml:space="preserve"> and scoresheet</w:t>
      </w:r>
      <w:r w:rsidRPr="00EA61BC">
        <w:rPr>
          <w:rFonts w:ascii="Arial" w:hAnsi="Arial" w:cs="Arial"/>
        </w:rPr>
        <w:t>. Failure to comply with this instruction will disqualify the candidate. Candidates may be subjected to appropriate psychometric testing and other selection instruments</w:t>
      </w:r>
      <w:r>
        <w:rPr>
          <w:rFonts w:ascii="Arial" w:hAnsi="Arial" w:cs="Arial"/>
        </w:rPr>
        <w:t>.</w:t>
      </w:r>
    </w:p>
    <w:p w14:paraId="7C8EDBA6" w14:textId="66DC59B9" w:rsidR="005E32C1" w:rsidRPr="005E32C1" w:rsidRDefault="005E32C1" w:rsidP="005E32C1">
      <w:pPr>
        <w:jc w:val="both"/>
        <w:rPr>
          <w:rFonts w:ascii="Arial" w:eastAsia="Arial" w:hAnsi="Arial" w:cs="Arial"/>
          <w:b/>
        </w:rPr>
      </w:pPr>
      <w:r w:rsidRPr="005E32C1">
        <w:rPr>
          <w:rFonts w:ascii="Arial" w:eastAsia="Arial" w:hAnsi="Arial" w:cs="Arial"/>
          <w:b/>
        </w:rPr>
        <w:tab/>
      </w:r>
      <w:r w:rsidRPr="005E32C1">
        <w:rPr>
          <w:rFonts w:ascii="Arial" w:eastAsia="Arial" w:hAnsi="Arial" w:cs="Arial"/>
          <w:b/>
        </w:rPr>
        <w:tab/>
      </w:r>
    </w:p>
    <w:p w14:paraId="0F8D77FA" w14:textId="77777777" w:rsidR="005E32C1" w:rsidRPr="005E32C1" w:rsidRDefault="005E32C1" w:rsidP="005E32C1">
      <w:pPr>
        <w:jc w:val="both"/>
        <w:rPr>
          <w:rFonts w:ascii="Arial" w:eastAsia="Arial" w:hAnsi="Arial" w:cs="Arial"/>
          <w:b/>
        </w:rPr>
      </w:pPr>
      <w:r w:rsidRPr="005E32C1">
        <w:rPr>
          <w:rFonts w:ascii="Arial" w:eastAsia="Arial" w:hAnsi="Arial" w:cs="Arial"/>
          <w:b/>
        </w:rPr>
        <w:t>Key performance areas/Core functions:</w:t>
      </w:r>
    </w:p>
    <w:p w14:paraId="41407149" w14:textId="77777777" w:rsidR="005E32C1" w:rsidRPr="005E32C1" w:rsidRDefault="005E32C1" w:rsidP="005E32C1">
      <w:pPr>
        <w:jc w:val="both"/>
        <w:rPr>
          <w:rFonts w:ascii="Arial" w:eastAsia="Arial" w:hAnsi="Arial" w:cs="Arial"/>
          <w:b/>
        </w:rPr>
      </w:pPr>
    </w:p>
    <w:p w14:paraId="3B2FE04C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Coordinate and teach Law, Policing, Corrections, Traffic, Criminology and related fields at undergraduate and postgraduate levels.</w:t>
      </w:r>
    </w:p>
    <w:p w14:paraId="36BCA9F7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Lead research activities including publications, presentations and writing of research proposals for funding.</w:t>
      </w:r>
    </w:p>
    <w:p w14:paraId="7ED137DA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Oversee and lead the supervision of postgraduate (M &amp; D) students.</w:t>
      </w:r>
    </w:p>
    <w:p w14:paraId="3B589F35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proofErr w:type="gramStart"/>
      <w:r w:rsidRPr="007D306C">
        <w:rPr>
          <w:rFonts w:ascii="Arial" w:eastAsia="Arial" w:hAnsi="Arial" w:cs="Arial"/>
          <w:bCs/>
        </w:rPr>
        <w:t>Form</w:t>
      </w:r>
      <w:proofErr w:type="gramEnd"/>
      <w:r w:rsidRPr="007D306C">
        <w:rPr>
          <w:rFonts w:ascii="Arial" w:eastAsia="Arial" w:hAnsi="Arial" w:cs="Arial"/>
          <w:bCs/>
        </w:rPr>
        <w:t xml:space="preserve"> part of the strategic partnership engagements with industry and other higher education institutions.</w:t>
      </w:r>
    </w:p>
    <w:p w14:paraId="51E07537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Provide leadership in strategic and community engagements.</w:t>
      </w:r>
    </w:p>
    <w:p w14:paraId="2AFDAB54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Manage the human, financial and infrastructure resources of the research committee to ensure maximum efficiencies in the research and student outputs.</w:t>
      </w:r>
    </w:p>
    <w:p w14:paraId="60A28204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Demonstrate academic leadership among peers in the faculty and the department.</w:t>
      </w:r>
    </w:p>
    <w:p w14:paraId="5562BEC0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As a senior member of the department, a professor must be active in promoting excellence and quality in teaching and learning, community engagements and research activities.</w:t>
      </w:r>
    </w:p>
    <w:p w14:paraId="483CA9C9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Assist the leadership of the department to advance and manage staff development and equity.</w:t>
      </w:r>
    </w:p>
    <w:p w14:paraId="5A4A5C49" w14:textId="77777777" w:rsidR="007D306C" w:rsidRP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Engage in and oversee the Professional Learning Community function of the department as a marketing and recruitment strategy.</w:t>
      </w:r>
    </w:p>
    <w:p w14:paraId="71C3354F" w14:textId="77777777" w:rsidR="007D306C" w:rsidRDefault="007D306C" w:rsidP="007D306C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Work in collaboration with other Higher Education institutions to maintain higher standards of qualifications to attain graduate attributes.</w:t>
      </w:r>
    </w:p>
    <w:p w14:paraId="4186025E" w14:textId="77777777" w:rsidR="004E349E" w:rsidRDefault="004E349E" w:rsidP="004E349E">
      <w:pPr>
        <w:jc w:val="both"/>
        <w:rPr>
          <w:rFonts w:ascii="Arial" w:eastAsia="Arial" w:hAnsi="Arial" w:cs="Arial"/>
          <w:bCs/>
        </w:rPr>
      </w:pPr>
    </w:p>
    <w:p w14:paraId="50B47CC6" w14:textId="77777777" w:rsidR="004E349E" w:rsidRDefault="004E349E" w:rsidP="004E349E">
      <w:pPr>
        <w:jc w:val="both"/>
        <w:rPr>
          <w:rFonts w:ascii="Arial" w:eastAsia="Arial" w:hAnsi="Arial" w:cs="Arial"/>
          <w:bCs/>
        </w:rPr>
      </w:pPr>
    </w:p>
    <w:p w14:paraId="6CF1E956" w14:textId="77777777" w:rsidR="004E349E" w:rsidRDefault="004E349E" w:rsidP="004E349E">
      <w:pPr>
        <w:jc w:val="both"/>
        <w:rPr>
          <w:rFonts w:ascii="Arial" w:eastAsia="Arial" w:hAnsi="Arial" w:cs="Arial"/>
          <w:bCs/>
        </w:rPr>
      </w:pPr>
    </w:p>
    <w:p w14:paraId="432126B3" w14:textId="77777777" w:rsidR="004E349E" w:rsidRDefault="004E349E" w:rsidP="004E349E">
      <w:pPr>
        <w:jc w:val="both"/>
        <w:rPr>
          <w:rFonts w:ascii="Arial" w:eastAsia="Arial" w:hAnsi="Arial" w:cs="Arial"/>
          <w:bCs/>
        </w:rPr>
      </w:pPr>
    </w:p>
    <w:p w14:paraId="62995AD0" w14:textId="77777777" w:rsidR="004E349E" w:rsidRDefault="004E349E" w:rsidP="004E349E">
      <w:pPr>
        <w:jc w:val="both"/>
        <w:rPr>
          <w:rFonts w:ascii="Arial" w:eastAsia="Arial" w:hAnsi="Arial" w:cs="Arial"/>
          <w:bCs/>
        </w:rPr>
      </w:pPr>
    </w:p>
    <w:p w14:paraId="4CB444F1" w14:textId="77777777" w:rsidR="004E349E" w:rsidRPr="007D306C" w:rsidRDefault="004E349E" w:rsidP="004E349E">
      <w:pPr>
        <w:jc w:val="both"/>
        <w:rPr>
          <w:rFonts w:ascii="Arial" w:eastAsia="Arial" w:hAnsi="Arial" w:cs="Arial"/>
          <w:bCs/>
        </w:rPr>
      </w:pPr>
    </w:p>
    <w:p w14:paraId="4F5188B5" w14:textId="7C8835AF" w:rsidR="00A556C7" w:rsidRPr="004E349E" w:rsidRDefault="007D306C" w:rsidP="00A556C7">
      <w:pPr>
        <w:numPr>
          <w:ilvl w:val="0"/>
          <w:numId w:val="30"/>
        </w:numPr>
        <w:jc w:val="both"/>
        <w:rPr>
          <w:rFonts w:ascii="Arial" w:eastAsia="Arial" w:hAnsi="Arial" w:cs="Arial"/>
          <w:bCs/>
        </w:rPr>
      </w:pPr>
      <w:r w:rsidRPr="007D306C">
        <w:rPr>
          <w:rFonts w:ascii="Arial" w:eastAsia="Arial" w:hAnsi="Arial" w:cs="Arial"/>
          <w:bCs/>
        </w:rPr>
        <w:t>Assist the department's leadership to manage student enrolment plans and success rates.</w:t>
      </w:r>
    </w:p>
    <w:p w14:paraId="2618A1F8" w14:textId="52BDACC1" w:rsidR="007D306C" w:rsidRPr="00A556C7" w:rsidRDefault="007D306C" w:rsidP="007D306C">
      <w:pPr>
        <w:pStyle w:val="ListParagraph"/>
        <w:numPr>
          <w:ilvl w:val="0"/>
          <w:numId w:val="30"/>
        </w:numPr>
        <w:jc w:val="both"/>
        <w:rPr>
          <w:rFonts w:ascii="Arial" w:eastAsia="Arial" w:hAnsi="Arial" w:cs="Arial"/>
          <w:b/>
        </w:rPr>
      </w:pPr>
      <w:proofErr w:type="gramStart"/>
      <w:r w:rsidRPr="00A556C7">
        <w:rPr>
          <w:rFonts w:ascii="Arial" w:eastAsia="Arial" w:hAnsi="Arial" w:cs="Arial"/>
          <w:bCs/>
        </w:rPr>
        <w:t>Eng</w:t>
      </w:r>
      <w:r w:rsidR="002F21C5" w:rsidRPr="00A556C7">
        <w:rPr>
          <w:rFonts w:ascii="Arial" w:eastAsia="Arial" w:hAnsi="Arial" w:cs="Arial"/>
          <w:bCs/>
        </w:rPr>
        <w:t>ender</w:t>
      </w:r>
      <w:proofErr w:type="gramEnd"/>
      <w:r w:rsidRPr="00A556C7">
        <w:rPr>
          <w:rFonts w:ascii="Arial" w:eastAsia="Arial" w:hAnsi="Arial" w:cs="Arial"/>
          <w:bCs/>
        </w:rPr>
        <w:t xml:space="preserve"> a collegial environment of intellectual exchange and infuse critical scholastic </w:t>
      </w:r>
      <w:r w:rsidR="00A556C7" w:rsidRPr="00A556C7">
        <w:rPr>
          <w:rFonts w:ascii="Arial" w:eastAsia="Arial" w:hAnsi="Arial" w:cs="Arial"/>
          <w:bCs/>
        </w:rPr>
        <w:t>rigor</w:t>
      </w:r>
      <w:r w:rsidRPr="00A556C7">
        <w:rPr>
          <w:rFonts w:ascii="Arial" w:eastAsia="Arial" w:hAnsi="Arial" w:cs="Arial"/>
          <w:bCs/>
        </w:rPr>
        <w:t xml:space="preserve"> in the department, in general, and in all the academic programs of the department in particular</w:t>
      </w:r>
      <w:r w:rsidRPr="00A556C7">
        <w:rPr>
          <w:rFonts w:ascii="Arial" w:eastAsia="Arial" w:hAnsi="Arial" w:cs="Arial"/>
          <w:b/>
        </w:rPr>
        <w:t>.</w:t>
      </w:r>
    </w:p>
    <w:p w14:paraId="00D17051" w14:textId="4D578B74" w:rsidR="00A556C7" w:rsidRPr="000E70B6" w:rsidRDefault="007D306C" w:rsidP="000E70B6">
      <w:pPr>
        <w:numPr>
          <w:ilvl w:val="0"/>
          <w:numId w:val="30"/>
        </w:numPr>
        <w:jc w:val="both"/>
        <w:rPr>
          <w:rFonts w:ascii="Arial" w:eastAsia="Arial" w:hAnsi="Arial" w:cs="Arial"/>
          <w:b/>
        </w:rPr>
      </w:pPr>
      <w:r w:rsidRPr="007D306C">
        <w:rPr>
          <w:rFonts w:ascii="Arial" w:eastAsia="Arial" w:hAnsi="Arial" w:cs="Arial"/>
          <w:bCs/>
        </w:rPr>
        <w:t>Contribute research articles in the accredited journals</w:t>
      </w:r>
      <w:r w:rsidRPr="007D306C">
        <w:rPr>
          <w:rFonts w:ascii="Arial" w:eastAsia="Arial" w:hAnsi="Arial" w:cs="Arial"/>
          <w:b/>
        </w:rPr>
        <w:t>.</w:t>
      </w:r>
    </w:p>
    <w:p w14:paraId="5DA2009C" w14:textId="77777777" w:rsidR="005E32C1" w:rsidRPr="005E32C1" w:rsidRDefault="005E32C1" w:rsidP="005E32C1">
      <w:pPr>
        <w:jc w:val="both"/>
        <w:rPr>
          <w:rFonts w:ascii="Arial" w:eastAsia="Arial" w:hAnsi="Arial" w:cs="Arial"/>
          <w:b/>
        </w:rPr>
      </w:pPr>
    </w:p>
    <w:p w14:paraId="2AFE5616" w14:textId="67425F59" w:rsidR="005E32C1" w:rsidRDefault="005E32C1" w:rsidP="005E32C1">
      <w:pPr>
        <w:jc w:val="both"/>
        <w:rPr>
          <w:rFonts w:ascii="Arial" w:eastAsia="Arial" w:hAnsi="Arial" w:cs="Arial"/>
          <w:b/>
        </w:rPr>
      </w:pPr>
      <w:r w:rsidRPr="005E32C1">
        <w:rPr>
          <w:rFonts w:ascii="Arial" w:eastAsia="Arial" w:hAnsi="Arial" w:cs="Arial"/>
          <w:b/>
        </w:rPr>
        <w:t>Minimum requirements</w:t>
      </w:r>
      <w:r w:rsidR="00E5597C">
        <w:rPr>
          <w:rFonts w:ascii="Arial" w:eastAsia="Arial" w:hAnsi="Arial" w:cs="Arial"/>
          <w:b/>
        </w:rPr>
        <w:t>:</w:t>
      </w:r>
      <w:r w:rsidRPr="005E32C1">
        <w:rPr>
          <w:rFonts w:ascii="Arial" w:eastAsia="Arial" w:hAnsi="Arial" w:cs="Arial"/>
          <w:b/>
        </w:rPr>
        <w:t xml:space="preserve"> </w:t>
      </w:r>
    </w:p>
    <w:p w14:paraId="22D199B9" w14:textId="77777777" w:rsidR="005E32C1" w:rsidRPr="005E32C1" w:rsidRDefault="005E32C1" w:rsidP="005E32C1">
      <w:pPr>
        <w:jc w:val="both"/>
        <w:rPr>
          <w:rFonts w:ascii="Arial" w:eastAsia="Arial" w:hAnsi="Arial" w:cs="Arial"/>
          <w:b/>
        </w:rPr>
      </w:pPr>
    </w:p>
    <w:p w14:paraId="7A3955AB" w14:textId="0E81A894" w:rsidR="005E32C1" w:rsidRDefault="005E32C1" w:rsidP="005E32C1">
      <w:pPr>
        <w:jc w:val="both"/>
        <w:rPr>
          <w:rFonts w:ascii="Arial" w:eastAsia="Arial" w:hAnsi="Arial" w:cs="Arial"/>
          <w:b/>
        </w:rPr>
      </w:pPr>
      <w:r w:rsidRPr="005E32C1">
        <w:rPr>
          <w:rFonts w:ascii="Arial" w:eastAsia="Arial" w:hAnsi="Arial" w:cs="Arial"/>
          <w:b/>
        </w:rPr>
        <w:t>Academic qualifications</w:t>
      </w:r>
      <w:r w:rsidR="00E5597C">
        <w:rPr>
          <w:rFonts w:ascii="Arial" w:eastAsia="Arial" w:hAnsi="Arial" w:cs="Arial"/>
          <w:b/>
        </w:rPr>
        <w:t>:</w:t>
      </w:r>
    </w:p>
    <w:p w14:paraId="43F2D8D8" w14:textId="77777777" w:rsidR="00E5597C" w:rsidRPr="005E32C1" w:rsidRDefault="00E5597C" w:rsidP="005E32C1">
      <w:pPr>
        <w:jc w:val="both"/>
        <w:rPr>
          <w:rFonts w:ascii="Arial" w:eastAsia="Arial" w:hAnsi="Arial" w:cs="Arial"/>
          <w:b/>
        </w:rPr>
      </w:pPr>
    </w:p>
    <w:p w14:paraId="1F25C299" w14:textId="61E42F39" w:rsidR="006C4D96" w:rsidRPr="000E70B6" w:rsidRDefault="007D306C" w:rsidP="000E70B6">
      <w:pPr>
        <w:pStyle w:val="ListParagraph"/>
        <w:numPr>
          <w:ilvl w:val="0"/>
          <w:numId w:val="31"/>
        </w:numPr>
        <w:rPr>
          <w:rFonts w:ascii="Arial" w:eastAsia="Arial" w:hAnsi="Arial" w:cs="Arial"/>
        </w:rPr>
      </w:pPr>
      <w:r w:rsidRPr="007D306C">
        <w:rPr>
          <w:rFonts w:ascii="Arial" w:eastAsia="Arial" w:hAnsi="Arial" w:cs="Arial"/>
        </w:rPr>
        <w:t>NQF 10 Professor/ Post-doctoral Research Degree/ Doctorate in</w:t>
      </w:r>
      <w:r w:rsidR="008765CD">
        <w:rPr>
          <w:rFonts w:ascii="Arial" w:eastAsia="Arial" w:hAnsi="Arial" w:cs="Arial"/>
        </w:rPr>
        <w:t xml:space="preserve"> </w:t>
      </w:r>
      <w:r w:rsidRPr="007D306C">
        <w:rPr>
          <w:rFonts w:ascii="Arial" w:eastAsia="Arial" w:hAnsi="Arial" w:cs="Arial"/>
        </w:rPr>
        <w:t>Law/Policing/Criminology/Corrections/Traffic from an accredited institution of higher education/university).</w:t>
      </w:r>
    </w:p>
    <w:p w14:paraId="3EAD53AE" w14:textId="77777777" w:rsidR="00B014C3" w:rsidRDefault="00B014C3" w:rsidP="005E32C1">
      <w:pPr>
        <w:jc w:val="both"/>
        <w:rPr>
          <w:rFonts w:ascii="Arial" w:eastAsia="Arial" w:hAnsi="Arial" w:cs="Arial"/>
          <w:b/>
        </w:rPr>
      </w:pPr>
    </w:p>
    <w:p w14:paraId="26246928" w14:textId="7EFCAE08" w:rsidR="005E32C1" w:rsidRDefault="005E32C1" w:rsidP="005E32C1">
      <w:pPr>
        <w:jc w:val="both"/>
        <w:rPr>
          <w:rFonts w:ascii="Arial" w:eastAsia="Arial" w:hAnsi="Arial" w:cs="Arial"/>
          <w:b/>
        </w:rPr>
      </w:pPr>
      <w:r w:rsidRPr="005E32C1">
        <w:rPr>
          <w:rFonts w:ascii="Arial" w:eastAsia="Arial" w:hAnsi="Arial" w:cs="Arial"/>
          <w:b/>
        </w:rPr>
        <w:t>Experience:</w:t>
      </w:r>
    </w:p>
    <w:p w14:paraId="6CAA4FB1" w14:textId="77777777" w:rsidR="00E5597C" w:rsidRPr="005E32C1" w:rsidRDefault="00E5597C" w:rsidP="005E32C1">
      <w:pPr>
        <w:jc w:val="both"/>
        <w:rPr>
          <w:rFonts w:ascii="Arial" w:eastAsia="Arial" w:hAnsi="Arial" w:cs="Arial"/>
          <w:b/>
        </w:rPr>
      </w:pPr>
    </w:p>
    <w:p w14:paraId="1EF5D6CA" w14:textId="79D4D14B" w:rsidR="007D306C" w:rsidRPr="007D306C" w:rsidRDefault="007D306C" w:rsidP="009F06F5">
      <w:pPr>
        <w:numPr>
          <w:ilvl w:val="0"/>
          <w:numId w:val="33"/>
        </w:numPr>
        <w:jc w:val="both"/>
        <w:rPr>
          <w:rFonts w:ascii="Arial" w:hAnsi="Arial" w:cs="Arial"/>
          <w:bCs/>
        </w:rPr>
      </w:pPr>
      <w:r w:rsidRPr="007D306C">
        <w:rPr>
          <w:rFonts w:ascii="Arial" w:hAnsi="Arial" w:cs="Arial"/>
          <w:bCs/>
        </w:rPr>
        <w:t>5 years’ relevant experience at</w:t>
      </w:r>
      <w:r w:rsidRPr="007D306C">
        <w:rPr>
          <w:rFonts w:ascii="Arial" w:hAnsi="Arial" w:cs="Arial"/>
          <w:bCs/>
          <w:lang w:val="en-GB"/>
        </w:rPr>
        <w:t xml:space="preserve"> </w:t>
      </w:r>
      <w:r w:rsidRPr="007D306C">
        <w:rPr>
          <w:rFonts w:ascii="Arial" w:hAnsi="Arial" w:cs="Arial"/>
          <w:bCs/>
        </w:rPr>
        <w:t>Senior Lecturer level and compliance with the policy on Academic appointments</w:t>
      </w:r>
      <w:r w:rsidR="00F24C6B">
        <w:rPr>
          <w:rFonts w:ascii="Arial" w:hAnsi="Arial" w:cs="Arial"/>
          <w:bCs/>
        </w:rPr>
        <w:t xml:space="preserve"> </w:t>
      </w:r>
      <w:r w:rsidR="00F24C6B" w:rsidRPr="00F24C6B">
        <w:rPr>
          <w:rFonts w:ascii="Arial" w:hAnsi="Arial" w:cs="Arial"/>
          <w:bCs/>
        </w:rPr>
        <w:t xml:space="preserve">and </w:t>
      </w:r>
      <w:proofErr w:type="gramStart"/>
      <w:r w:rsidR="00F24C6B" w:rsidRPr="00F24C6B">
        <w:rPr>
          <w:rFonts w:ascii="Arial" w:hAnsi="Arial" w:cs="Arial"/>
          <w:bCs/>
        </w:rPr>
        <w:t>or</w:t>
      </w:r>
      <w:proofErr w:type="gramEnd"/>
      <w:r w:rsidR="00F24C6B" w:rsidRPr="00F24C6B">
        <w:rPr>
          <w:rFonts w:ascii="Arial" w:hAnsi="Arial" w:cs="Arial"/>
          <w:bCs/>
        </w:rPr>
        <w:t xml:space="preserve"> promotions.</w:t>
      </w:r>
    </w:p>
    <w:p w14:paraId="583DBB34" w14:textId="16B03DDD" w:rsidR="007D306C" w:rsidRPr="001D6781" w:rsidRDefault="007D306C" w:rsidP="009F06F5">
      <w:pPr>
        <w:numPr>
          <w:ilvl w:val="0"/>
          <w:numId w:val="33"/>
        </w:numPr>
        <w:jc w:val="both"/>
        <w:rPr>
          <w:rFonts w:ascii="Arial" w:hAnsi="Arial" w:cs="Arial"/>
          <w:bCs/>
        </w:rPr>
      </w:pPr>
      <w:r w:rsidRPr="007D306C">
        <w:rPr>
          <w:rFonts w:ascii="Arial" w:hAnsi="Arial" w:cs="Arial"/>
          <w:bCs/>
        </w:rPr>
        <w:t>The applicants must have experience in teaching</w:t>
      </w:r>
      <w:r w:rsidR="007B5131">
        <w:rPr>
          <w:rFonts w:ascii="Arial" w:hAnsi="Arial" w:cs="Arial"/>
          <w:bCs/>
        </w:rPr>
        <w:t xml:space="preserve"> </w:t>
      </w:r>
      <w:r w:rsidR="007B5131" w:rsidRPr="007B5131">
        <w:rPr>
          <w:rFonts w:ascii="Arial" w:hAnsi="Arial" w:cs="Arial"/>
          <w:bCs/>
        </w:rPr>
        <w:t>Law/Policing/Criminology</w:t>
      </w:r>
      <w:r w:rsidR="00C55B13">
        <w:rPr>
          <w:rFonts w:ascii="Arial" w:hAnsi="Arial" w:cs="Arial"/>
          <w:bCs/>
        </w:rPr>
        <w:t xml:space="preserve"> </w:t>
      </w:r>
      <w:r w:rsidR="001D6781" w:rsidRPr="007D306C">
        <w:rPr>
          <w:rFonts w:ascii="Arial" w:hAnsi="Arial" w:cs="Arial"/>
          <w:bCs/>
        </w:rPr>
        <w:t>Law Traffic</w:t>
      </w:r>
      <w:r w:rsidRPr="007D306C">
        <w:rPr>
          <w:rFonts w:ascii="Arial" w:hAnsi="Arial" w:cs="Arial"/>
          <w:bCs/>
        </w:rPr>
        <w:t xml:space="preserve"> content areas</w:t>
      </w:r>
      <w:r w:rsidR="001D6781">
        <w:rPr>
          <w:rFonts w:ascii="Arial" w:hAnsi="Arial" w:cs="Arial"/>
          <w:bCs/>
        </w:rPr>
        <w:t>.</w:t>
      </w:r>
    </w:p>
    <w:p w14:paraId="5343A018" w14:textId="77777777" w:rsidR="007D306C" w:rsidRPr="007D306C" w:rsidRDefault="007D306C" w:rsidP="009F06F5">
      <w:pPr>
        <w:numPr>
          <w:ilvl w:val="0"/>
          <w:numId w:val="33"/>
        </w:numPr>
        <w:jc w:val="both"/>
        <w:rPr>
          <w:rFonts w:ascii="Arial" w:hAnsi="Arial" w:cs="Arial"/>
          <w:bCs/>
        </w:rPr>
      </w:pPr>
      <w:r w:rsidRPr="007D306C">
        <w:rPr>
          <w:rFonts w:ascii="Arial" w:hAnsi="Arial" w:cs="Arial"/>
          <w:bCs/>
        </w:rPr>
        <w:t>Applicants are expected to understand HEQSF and related activities.</w:t>
      </w:r>
    </w:p>
    <w:p w14:paraId="64618944" w14:textId="77777777" w:rsidR="007D306C" w:rsidRPr="007D306C" w:rsidRDefault="007D306C" w:rsidP="009F06F5">
      <w:pPr>
        <w:numPr>
          <w:ilvl w:val="0"/>
          <w:numId w:val="33"/>
        </w:numPr>
        <w:jc w:val="both"/>
        <w:rPr>
          <w:rFonts w:ascii="Arial" w:hAnsi="Arial" w:cs="Arial"/>
          <w:bCs/>
        </w:rPr>
      </w:pPr>
      <w:r w:rsidRPr="007D306C">
        <w:rPr>
          <w:rFonts w:ascii="Arial" w:hAnsi="Arial" w:cs="Arial"/>
          <w:bCs/>
        </w:rPr>
        <w:t>Applicants are expected to have experience in curriculum development and/or instructional design for their teaching disciplines.</w:t>
      </w:r>
    </w:p>
    <w:p w14:paraId="0CDBD9A9" w14:textId="77777777" w:rsidR="007D306C" w:rsidRPr="007D306C" w:rsidRDefault="007D306C" w:rsidP="009F06F5">
      <w:pPr>
        <w:numPr>
          <w:ilvl w:val="0"/>
          <w:numId w:val="32"/>
        </w:numPr>
        <w:jc w:val="both"/>
        <w:rPr>
          <w:rFonts w:ascii="Arial" w:hAnsi="Arial" w:cs="Arial"/>
          <w:bCs/>
        </w:rPr>
      </w:pPr>
      <w:r w:rsidRPr="007D306C">
        <w:rPr>
          <w:rFonts w:ascii="Arial" w:hAnsi="Arial" w:cs="Arial"/>
          <w:bCs/>
        </w:rPr>
        <w:t>Applicants must demonstrate a proven collaborative and individual record of research publications in accredited academic journals and conference proceedings, community engagement, and postgraduate students' supervision up to the doctoral level.</w:t>
      </w:r>
    </w:p>
    <w:p w14:paraId="6939E7B5" w14:textId="77777777" w:rsidR="007D306C" w:rsidRPr="007D306C" w:rsidRDefault="007D306C" w:rsidP="009F06F5">
      <w:pPr>
        <w:numPr>
          <w:ilvl w:val="0"/>
          <w:numId w:val="32"/>
        </w:numPr>
        <w:jc w:val="both"/>
        <w:rPr>
          <w:rFonts w:ascii="Arial" w:hAnsi="Arial" w:cs="Arial"/>
          <w:bCs/>
        </w:rPr>
      </w:pPr>
      <w:r w:rsidRPr="007D306C">
        <w:rPr>
          <w:rFonts w:ascii="Arial" w:hAnsi="Arial" w:cs="Arial"/>
          <w:bCs/>
        </w:rPr>
        <w:t>As a proven experience in teaching, the applicants must have taught at undergraduate and Honors</w:t>
      </w:r>
      <w:r w:rsidRPr="007D306C">
        <w:rPr>
          <w:rFonts w:ascii="Arial" w:hAnsi="Arial" w:cs="Arial"/>
          <w:bCs/>
          <w:lang w:val="en-GB"/>
        </w:rPr>
        <w:t xml:space="preserve"> </w:t>
      </w:r>
      <w:r w:rsidRPr="007D306C">
        <w:rPr>
          <w:rFonts w:ascii="Arial" w:hAnsi="Arial" w:cs="Arial"/>
          <w:bCs/>
        </w:rPr>
        <w:t>level in Law/ Policing/Criminology/Corrections/Traffic.</w:t>
      </w:r>
    </w:p>
    <w:p w14:paraId="6D7AF73F" w14:textId="77777777" w:rsidR="007D306C" w:rsidRPr="007D306C" w:rsidRDefault="007D306C" w:rsidP="009F06F5">
      <w:pPr>
        <w:numPr>
          <w:ilvl w:val="0"/>
          <w:numId w:val="32"/>
        </w:numPr>
        <w:jc w:val="both"/>
        <w:rPr>
          <w:rFonts w:ascii="Arial" w:hAnsi="Arial" w:cs="Arial"/>
          <w:b/>
          <w:bCs/>
        </w:rPr>
      </w:pPr>
      <w:r w:rsidRPr="007D306C">
        <w:rPr>
          <w:rFonts w:ascii="Arial" w:hAnsi="Arial" w:cs="Arial"/>
          <w:bCs/>
        </w:rPr>
        <w:t>In addition to the experience of teaching, applicants must have at least 3 years of general</w:t>
      </w:r>
      <w:r w:rsidRPr="007D306C">
        <w:rPr>
          <w:rFonts w:ascii="Arial" w:hAnsi="Arial" w:cs="Arial"/>
          <w:b/>
          <w:bCs/>
        </w:rPr>
        <w:t xml:space="preserve"> </w:t>
      </w:r>
      <w:r w:rsidRPr="007D306C">
        <w:rPr>
          <w:rFonts w:ascii="Arial" w:hAnsi="Arial" w:cs="Arial"/>
          <w:bCs/>
        </w:rPr>
        <w:t>management in an academic department including the management of research in an academic department.</w:t>
      </w:r>
    </w:p>
    <w:p w14:paraId="60C88AB2" w14:textId="77777777" w:rsidR="007D306C" w:rsidRDefault="007D306C" w:rsidP="008E7847">
      <w:pPr>
        <w:rPr>
          <w:rFonts w:ascii="Arial" w:hAnsi="Arial" w:cs="Arial"/>
          <w:bCs/>
        </w:rPr>
      </w:pPr>
    </w:p>
    <w:p w14:paraId="5C67B87A" w14:textId="11B39F3B" w:rsidR="007D306C" w:rsidRDefault="007D306C" w:rsidP="007D306C">
      <w:pPr>
        <w:jc w:val="both"/>
        <w:rPr>
          <w:rFonts w:ascii="Arial" w:hAnsi="Arial" w:cs="Arial"/>
          <w:b/>
        </w:rPr>
      </w:pPr>
      <w:r w:rsidRPr="007D306C">
        <w:rPr>
          <w:rFonts w:ascii="Arial" w:hAnsi="Arial" w:cs="Arial"/>
          <w:b/>
        </w:rPr>
        <w:t>Knowledge and skills:</w:t>
      </w:r>
    </w:p>
    <w:p w14:paraId="2B99DCD0" w14:textId="77777777" w:rsidR="007D306C" w:rsidRPr="007D306C" w:rsidRDefault="007D306C" w:rsidP="007D306C">
      <w:pPr>
        <w:jc w:val="both"/>
        <w:rPr>
          <w:rFonts w:ascii="Arial" w:hAnsi="Arial" w:cs="Arial"/>
          <w:b/>
        </w:rPr>
      </w:pPr>
    </w:p>
    <w:p w14:paraId="78AF1679" w14:textId="77777777" w:rsidR="007D306C" w:rsidRPr="007D306C" w:rsidRDefault="007D306C" w:rsidP="007D306C">
      <w:pPr>
        <w:numPr>
          <w:ilvl w:val="0"/>
          <w:numId w:val="34"/>
        </w:numPr>
        <w:rPr>
          <w:rFonts w:ascii="Arial" w:hAnsi="Arial" w:cs="Arial"/>
          <w:bCs/>
        </w:rPr>
      </w:pPr>
      <w:r w:rsidRPr="007D306C">
        <w:rPr>
          <w:rFonts w:ascii="Arial" w:hAnsi="Arial" w:cs="Arial"/>
          <w:bCs/>
        </w:rPr>
        <w:t>Basic computer skills such as Microsoft Word, Excel and Power Point are recommendations.</w:t>
      </w:r>
    </w:p>
    <w:p w14:paraId="6FFE239A" w14:textId="77777777" w:rsidR="007D306C" w:rsidRDefault="007D306C" w:rsidP="007D306C">
      <w:pPr>
        <w:numPr>
          <w:ilvl w:val="0"/>
          <w:numId w:val="34"/>
        </w:numPr>
        <w:rPr>
          <w:rFonts w:ascii="Arial" w:hAnsi="Arial" w:cs="Arial"/>
          <w:bCs/>
        </w:rPr>
      </w:pPr>
      <w:r w:rsidRPr="007D306C">
        <w:rPr>
          <w:rFonts w:ascii="Arial" w:hAnsi="Arial" w:cs="Arial"/>
          <w:bCs/>
        </w:rPr>
        <w:t>Communication skills</w:t>
      </w:r>
    </w:p>
    <w:p w14:paraId="75AB00C8" w14:textId="77777777" w:rsidR="007D306C" w:rsidRDefault="007D306C" w:rsidP="007D306C">
      <w:pPr>
        <w:rPr>
          <w:rFonts w:ascii="Arial" w:hAnsi="Arial" w:cs="Arial"/>
          <w:bCs/>
        </w:rPr>
      </w:pPr>
    </w:p>
    <w:p w14:paraId="7D6C9B33" w14:textId="77777777" w:rsidR="007D306C" w:rsidRDefault="007D306C" w:rsidP="007D306C">
      <w:pPr>
        <w:rPr>
          <w:rFonts w:ascii="Arial" w:hAnsi="Arial" w:cs="Arial"/>
          <w:bCs/>
        </w:rPr>
      </w:pPr>
    </w:p>
    <w:p w14:paraId="4E8D0BED" w14:textId="77777777" w:rsidR="007D306C" w:rsidRDefault="007D306C" w:rsidP="007D306C">
      <w:pPr>
        <w:rPr>
          <w:rFonts w:ascii="Arial" w:hAnsi="Arial" w:cs="Arial"/>
          <w:bCs/>
        </w:rPr>
      </w:pPr>
    </w:p>
    <w:p w14:paraId="2CBAD15E" w14:textId="77777777" w:rsidR="007D306C" w:rsidRDefault="007D306C" w:rsidP="007D306C">
      <w:pPr>
        <w:rPr>
          <w:rFonts w:ascii="Arial" w:hAnsi="Arial" w:cs="Arial"/>
          <w:bCs/>
        </w:rPr>
      </w:pPr>
    </w:p>
    <w:p w14:paraId="6DF201C3" w14:textId="77777777" w:rsidR="007D306C" w:rsidRDefault="007D306C" w:rsidP="007D306C">
      <w:pPr>
        <w:rPr>
          <w:rFonts w:ascii="Arial" w:hAnsi="Arial" w:cs="Arial"/>
          <w:bCs/>
        </w:rPr>
      </w:pPr>
    </w:p>
    <w:p w14:paraId="75BE4DD0" w14:textId="77777777" w:rsidR="007D306C" w:rsidRDefault="007D306C" w:rsidP="007D306C">
      <w:pPr>
        <w:rPr>
          <w:rFonts w:ascii="Arial" w:hAnsi="Arial" w:cs="Arial"/>
          <w:bCs/>
        </w:rPr>
      </w:pPr>
    </w:p>
    <w:p w14:paraId="231375A5" w14:textId="77777777" w:rsidR="005E32C1" w:rsidRPr="005E32C1" w:rsidRDefault="005E32C1" w:rsidP="005E32C1">
      <w:pPr>
        <w:jc w:val="both"/>
        <w:rPr>
          <w:rFonts w:ascii="Arial" w:eastAsia="Arial" w:hAnsi="Arial" w:cs="Arial"/>
          <w:b/>
        </w:rPr>
      </w:pPr>
    </w:p>
    <w:p w14:paraId="3C94EE7E" w14:textId="77777777" w:rsidR="005E32C1" w:rsidRDefault="005E32C1" w:rsidP="005E32C1">
      <w:pPr>
        <w:jc w:val="both"/>
        <w:rPr>
          <w:rFonts w:ascii="Arial" w:eastAsia="Arial" w:hAnsi="Arial" w:cs="Arial"/>
          <w:b/>
        </w:rPr>
      </w:pPr>
      <w:r w:rsidRPr="005E32C1">
        <w:rPr>
          <w:rFonts w:ascii="Arial" w:eastAsia="Arial" w:hAnsi="Arial" w:cs="Arial"/>
          <w:b/>
        </w:rPr>
        <w:t>Registration with a professional body (if applicable):</w:t>
      </w:r>
    </w:p>
    <w:p w14:paraId="725EE8A0" w14:textId="77777777" w:rsidR="005E32C1" w:rsidRPr="005E32C1" w:rsidRDefault="005E32C1" w:rsidP="005E32C1">
      <w:pPr>
        <w:jc w:val="both"/>
        <w:rPr>
          <w:rFonts w:ascii="Arial" w:eastAsia="Arial" w:hAnsi="Arial" w:cs="Arial"/>
          <w:b/>
        </w:rPr>
      </w:pPr>
    </w:p>
    <w:p w14:paraId="52C759ED" w14:textId="475241B6" w:rsidR="00E5597C" w:rsidRPr="007B578F" w:rsidRDefault="005E32C1" w:rsidP="006D5DBC">
      <w:pPr>
        <w:pStyle w:val="ListParagraph"/>
        <w:numPr>
          <w:ilvl w:val="0"/>
          <w:numId w:val="24"/>
        </w:numPr>
        <w:jc w:val="both"/>
        <w:rPr>
          <w:rFonts w:ascii="Arial" w:eastAsia="Arial" w:hAnsi="Arial" w:cs="Arial"/>
          <w:bCs/>
        </w:rPr>
      </w:pPr>
      <w:r w:rsidRPr="005E32C1">
        <w:rPr>
          <w:rFonts w:ascii="Arial" w:eastAsia="Arial" w:hAnsi="Arial" w:cs="Arial"/>
          <w:bCs/>
        </w:rPr>
        <w:t>N/A</w:t>
      </w:r>
    </w:p>
    <w:p w14:paraId="76D932B0" w14:textId="77777777" w:rsidR="005E32C1" w:rsidRDefault="005E32C1" w:rsidP="006D5DBC">
      <w:pPr>
        <w:jc w:val="both"/>
        <w:rPr>
          <w:rFonts w:ascii="Arial" w:hAnsi="Arial" w:cs="Arial"/>
          <w:b/>
          <w:bCs/>
        </w:rPr>
      </w:pPr>
    </w:p>
    <w:p w14:paraId="02EB0962" w14:textId="15066A6A" w:rsidR="001C2915" w:rsidRDefault="001C2915" w:rsidP="001C2915">
      <w:pPr>
        <w:jc w:val="both"/>
        <w:rPr>
          <w:rFonts w:ascii="Arial" w:hAnsi="Arial" w:cs="Arial"/>
          <w:b/>
          <w:bCs/>
        </w:rPr>
      </w:pPr>
      <w:r w:rsidRPr="001C2915">
        <w:rPr>
          <w:rFonts w:ascii="Arial" w:hAnsi="Arial" w:cs="Arial"/>
          <w:b/>
          <w:bCs/>
        </w:rPr>
        <w:t>Send CV,</w:t>
      </w:r>
      <w:r w:rsidR="00931BDD">
        <w:rPr>
          <w:rFonts w:ascii="Arial" w:hAnsi="Arial" w:cs="Arial"/>
          <w:b/>
          <w:bCs/>
        </w:rPr>
        <w:t xml:space="preserve"> </w:t>
      </w:r>
      <w:r w:rsidRPr="001C2915">
        <w:rPr>
          <w:rFonts w:ascii="Arial" w:hAnsi="Arial" w:cs="Arial"/>
          <w:b/>
          <w:bCs/>
        </w:rPr>
        <w:t>application form,</w:t>
      </w:r>
      <w:r w:rsidR="00384618">
        <w:rPr>
          <w:rFonts w:ascii="Arial" w:hAnsi="Arial" w:cs="Arial"/>
          <w:b/>
          <w:bCs/>
        </w:rPr>
        <w:t xml:space="preserve"> scoresheet</w:t>
      </w:r>
      <w:r w:rsidR="00B37CFF">
        <w:rPr>
          <w:rFonts w:ascii="Arial" w:hAnsi="Arial" w:cs="Arial"/>
          <w:b/>
          <w:bCs/>
        </w:rPr>
        <w:t>,</w:t>
      </w:r>
      <w:r w:rsidRPr="001C2915">
        <w:rPr>
          <w:rFonts w:ascii="Arial" w:hAnsi="Arial" w:cs="Arial"/>
          <w:b/>
          <w:bCs/>
        </w:rPr>
        <w:t xml:space="preserve"> academic transcripts and qualifications to:</w:t>
      </w:r>
    </w:p>
    <w:p w14:paraId="13E96A4B" w14:textId="7184BA33" w:rsidR="00201100" w:rsidRPr="001579B5" w:rsidRDefault="001579B5" w:rsidP="001C2915">
      <w:pPr>
        <w:jc w:val="both"/>
        <w:rPr>
          <w:rFonts w:ascii="Arial" w:hAnsi="Arial" w:cs="Arial"/>
        </w:rPr>
      </w:pPr>
      <w:hyperlink r:id="rId11" w:history="1">
        <w:r w:rsidRPr="001579B5">
          <w:rPr>
            <w:rStyle w:val="Hyperlink"/>
            <w:rFonts w:ascii="Arial" w:hAnsi="Arial" w:cs="Arial"/>
          </w:rPr>
          <w:t>RecruitmentHum@tut.ac.za</w:t>
        </w:r>
      </w:hyperlink>
    </w:p>
    <w:p w14:paraId="67C40541" w14:textId="77777777" w:rsidR="00126428" w:rsidRPr="00EF0C2E" w:rsidRDefault="00126428" w:rsidP="006D5DBC">
      <w:pPr>
        <w:jc w:val="both"/>
        <w:rPr>
          <w:rFonts w:ascii="Arial" w:hAnsi="Arial" w:cs="Arial"/>
        </w:rPr>
      </w:pPr>
    </w:p>
    <w:p w14:paraId="563225C7" w14:textId="3D863596" w:rsidR="005E32C1" w:rsidRDefault="005E32C1" w:rsidP="005E32C1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Closing Date</w:t>
      </w:r>
      <w:r>
        <w:rPr>
          <w:rFonts w:ascii="Arial" w:hAnsi="Arial" w:cs="Arial"/>
          <w:b/>
        </w:rPr>
        <w:tab/>
        <w:t xml:space="preserve">: </w:t>
      </w:r>
      <w:r w:rsidR="00593BE7">
        <w:rPr>
          <w:rFonts w:ascii="Arial" w:hAnsi="Arial" w:cs="Arial"/>
          <w:b/>
        </w:rPr>
        <w:t>01 November</w:t>
      </w:r>
      <w:r w:rsidR="00E46CDC">
        <w:rPr>
          <w:rFonts w:ascii="Arial" w:hAnsi="Arial" w:cs="Arial"/>
          <w:bCs/>
        </w:rPr>
        <w:t xml:space="preserve"> </w:t>
      </w:r>
      <w:r w:rsidR="00201100" w:rsidRPr="00593BE7">
        <w:rPr>
          <w:rFonts w:ascii="Arial" w:hAnsi="Arial" w:cs="Arial"/>
          <w:b/>
        </w:rPr>
        <w:t>2026</w:t>
      </w:r>
    </w:p>
    <w:p w14:paraId="1D9689D8" w14:textId="77777777" w:rsidR="005E32C1" w:rsidRDefault="005E32C1" w:rsidP="005E32C1">
      <w:pPr>
        <w:rPr>
          <w:rFonts w:ascii="Arial" w:hAnsi="Arial" w:cs="Arial"/>
        </w:rPr>
      </w:pPr>
    </w:p>
    <w:p w14:paraId="015AA1CE" w14:textId="68FD03E7" w:rsidR="005E32C1" w:rsidRDefault="005E32C1" w:rsidP="005E32C1">
      <w:pPr>
        <w:rPr>
          <w:rFonts w:ascii="Arial" w:hAnsi="Arial" w:cs="Arial"/>
        </w:rPr>
      </w:pPr>
      <w:r w:rsidRPr="005E32C1">
        <w:rPr>
          <w:rFonts w:ascii="Arial" w:hAnsi="Arial" w:cs="Arial"/>
          <w:b/>
          <w:bCs/>
        </w:rPr>
        <w:t>Enquiries</w:t>
      </w:r>
      <w:r w:rsidRPr="005E32C1">
        <w:rPr>
          <w:rFonts w:ascii="Arial" w:hAnsi="Arial" w:cs="Arial"/>
        </w:rPr>
        <w:tab/>
      </w:r>
      <w:r w:rsidRPr="005E32C1">
        <w:rPr>
          <w:rFonts w:ascii="Arial" w:hAnsi="Arial" w:cs="Arial"/>
        </w:rPr>
        <w:tab/>
      </w:r>
      <w:r w:rsidRPr="001C2915">
        <w:rPr>
          <w:rFonts w:ascii="Arial" w:hAnsi="Arial" w:cs="Arial"/>
          <w:b/>
          <w:bCs/>
        </w:rPr>
        <w:t xml:space="preserve">: </w:t>
      </w:r>
      <w:r w:rsidR="003C7C2C" w:rsidRPr="003C7C2C">
        <w:rPr>
          <w:rFonts w:ascii="Arial" w:hAnsi="Arial" w:cs="Arial"/>
        </w:rPr>
        <w:t>Adv</w:t>
      </w:r>
      <w:r w:rsidR="00931BDD">
        <w:rPr>
          <w:rFonts w:ascii="Arial" w:hAnsi="Arial" w:cs="Arial"/>
        </w:rPr>
        <w:t xml:space="preserve">ocate TK </w:t>
      </w:r>
      <w:proofErr w:type="spellStart"/>
      <w:r w:rsidR="00931BDD">
        <w:rPr>
          <w:rFonts w:ascii="Arial" w:hAnsi="Arial" w:cs="Arial"/>
        </w:rPr>
        <w:t>Kangala</w:t>
      </w:r>
      <w:proofErr w:type="spellEnd"/>
      <w:r w:rsidR="00931BDD">
        <w:rPr>
          <w:rFonts w:ascii="Arial" w:hAnsi="Arial" w:cs="Arial"/>
        </w:rPr>
        <w:t xml:space="preserve"> -</w:t>
      </w:r>
      <w:r w:rsidR="003C7C2C" w:rsidRPr="003C7C2C">
        <w:rPr>
          <w:rFonts w:ascii="Arial" w:hAnsi="Arial" w:cs="Arial"/>
        </w:rPr>
        <w:t xml:space="preserve"> </w:t>
      </w:r>
      <w:hyperlink r:id="rId12" w:history="1">
        <w:r w:rsidR="003C7C2C" w:rsidRPr="004D3119">
          <w:rPr>
            <w:rStyle w:val="Hyperlink"/>
            <w:rFonts w:ascii="Arial" w:hAnsi="Arial" w:cs="Arial"/>
          </w:rPr>
          <w:t>KhangalaTK@tut.ac.za</w:t>
        </w:r>
      </w:hyperlink>
      <w:r w:rsidR="00931BDD">
        <w:t xml:space="preserve"> </w:t>
      </w:r>
      <w:r w:rsidR="00A26602" w:rsidRPr="00A26602">
        <w:rPr>
          <w:rFonts w:ascii="Arial" w:hAnsi="Arial" w:cs="Arial"/>
        </w:rPr>
        <w:t>or</w:t>
      </w:r>
      <w:r w:rsidR="00A26602">
        <w:t xml:space="preserve"> </w:t>
      </w:r>
      <w:r w:rsidR="00931BDD" w:rsidRPr="00931BDD">
        <w:rPr>
          <w:rFonts w:ascii="Arial" w:hAnsi="Arial" w:cs="Arial"/>
        </w:rPr>
        <w:t>012 382-9035</w:t>
      </w:r>
    </w:p>
    <w:p w14:paraId="310FD21E" w14:textId="77777777" w:rsidR="003C7C2C" w:rsidRDefault="003C7C2C" w:rsidP="005E32C1">
      <w:pPr>
        <w:rPr>
          <w:rFonts w:ascii="Arial" w:hAnsi="Arial" w:cs="Arial"/>
        </w:rPr>
      </w:pPr>
    </w:p>
    <w:p w14:paraId="50923F16" w14:textId="77777777" w:rsidR="005E32C1" w:rsidRDefault="005E32C1" w:rsidP="005E32C1">
      <w:pPr>
        <w:rPr>
          <w:rFonts w:ascii="Arial" w:hAnsi="Arial" w:cs="Arial"/>
        </w:rPr>
      </w:pPr>
    </w:p>
    <w:p w14:paraId="11C2F7D9" w14:textId="77777777" w:rsidR="0076655E" w:rsidRPr="0076655E" w:rsidRDefault="0076655E" w:rsidP="0076655E">
      <w:pPr>
        <w:jc w:val="both"/>
        <w:rPr>
          <w:rFonts w:ascii="Arial" w:hAnsi="Arial" w:cs="Arial"/>
          <w:bCs/>
        </w:rPr>
      </w:pPr>
      <w:r w:rsidRPr="0076655E">
        <w:rPr>
          <w:rFonts w:ascii="Arial" w:hAnsi="Arial" w:cs="Arial"/>
          <w:bCs/>
        </w:rPr>
        <w:t xml:space="preserve">If we have not responded within a month from the closing date, you should regard your </w:t>
      </w:r>
    </w:p>
    <w:p w14:paraId="7FAAEB23" w14:textId="77777777" w:rsidR="0076655E" w:rsidRPr="0076655E" w:rsidRDefault="0076655E" w:rsidP="0076655E">
      <w:pPr>
        <w:jc w:val="both"/>
        <w:rPr>
          <w:rFonts w:ascii="Arial" w:hAnsi="Arial" w:cs="Arial"/>
          <w:bCs/>
        </w:rPr>
      </w:pPr>
      <w:r w:rsidRPr="0076655E">
        <w:rPr>
          <w:rFonts w:ascii="Arial" w:hAnsi="Arial" w:cs="Arial"/>
          <w:bCs/>
        </w:rPr>
        <w:t xml:space="preserve">application as unsuccessful. Correspondence will only be entered into with short-listed </w:t>
      </w:r>
    </w:p>
    <w:p w14:paraId="5B0B9D77" w14:textId="77777777" w:rsidR="0076655E" w:rsidRPr="0076655E" w:rsidRDefault="0076655E" w:rsidP="0076655E">
      <w:pPr>
        <w:jc w:val="both"/>
        <w:rPr>
          <w:rFonts w:ascii="Arial" w:hAnsi="Arial" w:cs="Arial"/>
          <w:bCs/>
        </w:rPr>
      </w:pPr>
      <w:r w:rsidRPr="0076655E">
        <w:rPr>
          <w:rFonts w:ascii="Arial" w:hAnsi="Arial" w:cs="Arial"/>
          <w:bCs/>
        </w:rPr>
        <w:t xml:space="preserve">candidates. </w:t>
      </w:r>
      <w:r w:rsidRPr="0039399B">
        <w:rPr>
          <w:rFonts w:ascii="Arial" w:hAnsi="Arial" w:cs="Arial"/>
          <w:b/>
          <w:color w:val="EE0000"/>
        </w:rPr>
        <w:t>The University reserves the right not to make an appointment.</w:t>
      </w:r>
      <w:r w:rsidRPr="0039399B">
        <w:rPr>
          <w:rFonts w:ascii="Arial" w:hAnsi="Arial" w:cs="Arial"/>
          <w:bCs/>
          <w:color w:val="EE0000"/>
        </w:rPr>
        <w:t xml:space="preserve"> </w:t>
      </w:r>
      <w:r w:rsidRPr="0076655E">
        <w:rPr>
          <w:rFonts w:ascii="Arial" w:hAnsi="Arial" w:cs="Arial"/>
          <w:bCs/>
        </w:rPr>
        <w:t xml:space="preserve">It is the </w:t>
      </w:r>
    </w:p>
    <w:p w14:paraId="67A4D2E4" w14:textId="77777777" w:rsidR="0076655E" w:rsidRPr="0076655E" w:rsidRDefault="0076655E" w:rsidP="0076655E">
      <w:pPr>
        <w:jc w:val="both"/>
        <w:rPr>
          <w:rFonts w:ascii="Arial" w:hAnsi="Arial" w:cs="Arial"/>
          <w:bCs/>
        </w:rPr>
      </w:pPr>
      <w:r w:rsidRPr="0076655E">
        <w:rPr>
          <w:rFonts w:ascii="Arial" w:hAnsi="Arial" w:cs="Arial"/>
          <w:bCs/>
        </w:rPr>
        <w:t xml:space="preserve">intention of the University to promote representativity in respect of race, gender and </w:t>
      </w:r>
    </w:p>
    <w:p w14:paraId="393B6DEA" w14:textId="77777777" w:rsidR="0076655E" w:rsidRDefault="0076655E" w:rsidP="0076655E">
      <w:pPr>
        <w:jc w:val="both"/>
        <w:rPr>
          <w:rFonts w:ascii="Arial" w:hAnsi="Arial" w:cs="Arial"/>
          <w:bCs/>
        </w:rPr>
      </w:pPr>
      <w:r w:rsidRPr="0076655E">
        <w:rPr>
          <w:rFonts w:ascii="Arial" w:hAnsi="Arial" w:cs="Arial"/>
          <w:bCs/>
        </w:rPr>
        <w:t xml:space="preserve">disability through the filling of this post. </w:t>
      </w:r>
    </w:p>
    <w:p w14:paraId="2022BA36" w14:textId="77777777" w:rsidR="00A26602" w:rsidRPr="0076655E" w:rsidRDefault="00A26602" w:rsidP="0076655E">
      <w:pPr>
        <w:jc w:val="both"/>
        <w:rPr>
          <w:rFonts w:ascii="Arial" w:hAnsi="Arial" w:cs="Arial"/>
          <w:bCs/>
        </w:rPr>
      </w:pPr>
    </w:p>
    <w:p w14:paraId="37C10C8B" w14:textId="1B538329" w:rsidR="0076655E" w:rsidRPr="0039399B" w:rsidRDefault="0076655E" w:rsidP="0076655E">
      <w:pPr>
        <w:jc w:val="both"/>
        <w:rPr>
          <w:rFonts w:ascii="Arial" w:hAnsi="Arial" w:cs="Arial"/>
          <w:bCs/>
          <w:color w:val="EE0000"/>
        </w:rPr>
      </w:pPr>
      <w:r w:rsidRPr="0039399B">
        <w:rPr>
          <w:rFonts w:ascii="Arial" w:hAnsi="Arial" w:cs="Arial"/>
          <w:bCs/>
          <w:color w:val="EE0000"/>
        </w:rPr>
        <w:t>Candidates are also required to complete the application form for employment. The application form is available on the University’s website, share point and the University’s intranet.</w:t>
      </w:r>
    </w:p>
    <w:p w14:paraId="2DF140E6" w14:textId="77777777" w:rsidR="00A26602" w:rsidRDefault="00A26602" w:rsidP="0076655E">
      <w:pPr>
        <w:jc w:val="both"/>
        <w:rPr>
          <w:rFonts w:ascii="Arial" w:hAnsi="Arial" w:cs="Arial"/>
          <w:b/>
          <w:u w:val="single"/>
        </w:rPr>
      </w:pPr>
    </w:p>
    <w:p w14:paraId="75E41A00" w14:textId="6DDB79EF" w:rsidR="006D5DBC" w:rsidRPr="00A26602" w:rsidRDefault="0076655E" w:rsidP="0076655E">
      <w:pPr>
        <w:jc w:val="both"/>
        <w:rPr>
          <w:rFonts w:ascii="Arial" w:hAnsi="Arial" w:cs="Arial"/>
          <w:bCs/>
        </w:rPr>
      </w:pPr>
      <w:r w:rsidRPr="0039399B">
        <w:rPr>
          <w:rFonts w:ascii="Arial" w:hAnsi="Arial" w:cs="Arial"/>
          <w:b/>
          <w:u w:val="single"/>
        </w:rPr>
        <w:t>NB:</w:t>
      </w:r>
      <w:r w:rsidRPr="0076655E">
        <w:rPr>
          <w:rFonts w:ascii="Arial" w:hAnsi="Arial" w:cs="Arial"/>
          <w:bCs/>
        </w:rPr>
        <w:t xml:space="preserve"> Please see the attached annexures and </w:t>
      </w:r>
      <w:r w:rsidRPr="0039399B">
        <w:rPr>
          <w:rFonts w:ascii="Arial" w:hAnsi="Arial" w:cs="Arial"/>
          <w:b/>
        </w:rPr>
        <w:t>READ</w:t>
      </w:r>
      <w:r w:rsidRPr="0076655E">
        <w:rPr>
          <w:rFonts w:ascii="Arial" w:hAnsi="Arial" w:cs="Arial"/>
          <w:bCs/>
        </w:rPr>
        <w:t xml:space="preserve"> through </w:t>
      </w:r>
      <w:r w:rsidRPr="0039399B">
        <w:rPr>
          <w:rFonts w:ascii="Arial" w:hAnsi="Arial" w:cs="Arial"/>
          <w:b/>
        </w:rPr>
        <w:t>Annexure D</w:t>
      </w:r>
      <w:r w:rsidRPr="0076655E">
        <w:rPr>
          <w:rFonts w:ascii="Arial" w:hAnsi="Arial" w:cs="Arial"/>
          <w:bCs/>
        </w:rPr>
        <w:t xml:space="preserve"> (First attachment) to complete </w:t>
      </w:r>
      <w:r w:rsidRPr="0039399B">
        <w:rPr>
          <w:rFonts w:ascii="Arial" w:hAnsi="Arial" w:cs="Arial"/>
          <w:b/>
        </w:rPr>
        <w:t>Annexure B</w:t>
      </w:r>
      <w:r w:rsidRPr="0076655E">
        <w:rPr>
          <w:rFonts w:ascii="Arial" w:hAnsi="Arial" w:cs="Arial"/>
          <w:bCs/>
        </w:rPr>
        <w:t xml:space="preserve"> </w:t>
      </w:r>
      <w:r w:rsidRPr="00723B07">
        <w:rPr>
          <w:rFonts w:ascii="Arial" w:hAnsi="Arial" w:cs="Arial"/>
          <w:b/>
        </w:rPr>
        <w:t>(Scoresheet).</w:t>
      </w:r>
    </w:p>
    <w:p w14:paraId="31A938FB" w14:textId="77777777" w:rsidR="00BA667C" w:rsidRPr="00C152EF" w:rsidRDefault="00BA667C" w:rsidP="006D5DBC">
      <w:pPr>
        <w:jc w:val="both"/>
        <w:rPr>
          <w:rFonts w:ascii="Arial" w:hAnsi="Arial" w:cs="Arial"/>
          <w:sz w:val="22"/>
          <w:szCs w:val="22"/>
        </w:rPr>
      </w:pPr>
    </w:p>
    <w:p w14:paraId="4AC66ED5" w14:textId="1EE00C41" w:rsidR="00237F68" w:rsidRPr="00C152EF" w:rsidRDefault="00AB7097" w:rsidP="00A03A61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C152EF">
        <w:rPr>
          <w:rFonts w:ascii="Arial" w:hAnsi="Arial" w:cs="Arial"/>
          <w:sz w:val="22"/>
          <w:szCs w:val="22"/>
        </w:rPr>
        <w:t xml:space="preserve">          </w:t>
      </w:r>
      <w:bookmarkStart w:id="0" w:name="_MON_1834039875"/>
      <w:bookmarkEnd w:id="0"/>
      <w:r w:rsidR="0039399B" w:rsidRPr="00BA667C">
        <w:rPr>
          <w:rFonts w:ascii="Arial" w:hAnsi="Arial" w:cs="Arial"/>
          <w:sz w:val="28"/>
          <w:szCs w:val="28"/>
        </w:rPr>
        <w:object w:dxaOrig="1539" w:dyaOrig="996" w14:anchorId="20564C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8pt" o:ole="">
            <v:imagedata r:id="rId13" o:title=""/>
          </v:shape>
          <o:OLEObject Type="Embed" ProgID="Word.Document.12" ShapeID="_x0000_i1025" DrawAspect="Icon" ObjectID="_1853670649" r:id="rId14">
            <o:FieldCodes>\s</o:FieldCodes>
          </o:OLEObject>
        </w:object>
      </w:r>
      <w:r w:rsidRPr="00C152EF">
        <w:rPr>
          <w:rFonts w:ascii="Arial" w:hAnsi="Arial" w:cs="Arial"/>
          <w:sz w:val="22"/>
          <w:szCs w:val="22"/>
        </w:rPr>
        <w:t xml:space="preserve">     </w:t>
      </w:r>
      <w:bookmarkStart w:id="1" w:name="_MON_1837656666"/>
      <w:bookmarkEnd w:id="1"/>
      <w:r w:rsidR="00A26602">
        <w:object w:dxaOrig="1520" w:dyaOrig="987" w14:anchorId="54A0DB08">
          <v:shape id="_x0000_i1026" type="#_x0000_t75" style="width:76.2pt;height:49.2pt" o:ole="">
            <v:imagedata r:id="rId15" o:title=""/>
          </v:shape>
          <o:OLEObject Type="Embed" ProgID="Word.Document.12" ShapeID="_x0000_i1026" DrawAspect="Icon" ObjectID="_1853670650" r:id="rId16">
            <o:FieldCodes>\s</o:FieldCodes>
          </o:OLEObject>
        </w:object>
      </w:r>
      <w:r w:rsidRPr="00BA667C">
        <w:rPr>
          <w:rFonts w:ascii="Arial" w:hAnsi="Arial" w:cs="Arial"/>
          <w:sz w:val="96"/>
          <w:szCs w:val="96"/>
        </w:rPr>
        <w:t xml:space="preserve">  </w:t>
      </w:r>
      <w:r w:rsidRPr="00C152E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</w:t>
      </w:r>
    </w:p>
    <w:sectPr w:rsidR="00237F68" w:rsidRPr="00C152EF" w:rsidSect="00031E6F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EDB7D" w14:textId="77777777" w:rsidR="000A2C64" w:rsidRDefault="000A2C64" w:rsidP="00654E8A">
      <w:r>
        <w:separator/>
      </w:r>
    </w:p>
  </w:endnote>
  <w:endnote w:type="continuationSeparator" w:id="0">
    <w:p w14:paraId="0ECEB0B6" w14:textId="77777777" w:rsidR="000A2C64" w:rsidRDefault="000A2C64" w:rsidP="0065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628A5" w14:textId="77777777" w:rsidR="00A03A61" w:rsidRDefault="00316C68" w:rsidP="00D61279">
    <w:pPr>
      <w:pStyle w:val="Footer"/>
      <w:jc w:val="center"/>
    </w:pPr>
    <w:r>
      <w:rPr>
        <w:rFonts w:ascii="Arial" w:hAnsi="Arial" w:cs="Arial"/>
      </w:rPr>
      <w:t>Women and p</w:t>
    </w:r>
    <w:r w:rsidR="00A03A61" w:rsidRPr="00D61279">
      <w:rPr>
        <w:rFonts w:ascii="Arial" w:hAnsi="Arial" w:cs="Arial"/>
      </w:rPr>
      <w:t>eople with disabilities are encouraged to apply</w:t>
    </w:r>
    <w:r w:rsidR="00A03A61">
      <w:t xml:space="preserve">.                    </w:t>
    </w:r>
    <w:r w:rsidR="00AA6837">
      <w:rPr>
        <w:noProof/>
        <w:lang w:val="en-ZA" w:eastAsia="en-ZA"/>
      </w:rPr>
      <w:drawing>
        <wp:inline distT="0" distB="0" distL="0" distR="0" wp14:anchorId="0B3DEE62" wp14:editId="61EED63A">
          <wp:extent cx="352425" cy="323850"/>
          <wp:effectExtent l="19050" t="0" r="9525" b="0"/>
          <wp:docPr id="1" name="il_fi" descr="http://www.clker.com/cliparts/7/1/c/a/12428121541383173175Wheelchair_symbol.svg.h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clker.com/cliparts/7/1/c/a/12428121541383173175Wheelchair_symbol.svg.hi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F11BD" w14:textId="77777777" w:rsidR="000A2C64" w:rsidRDefault="000A2C64" w:rsidP="00654E8A">
      <w:r>
        <w:separator/>
      </w:r>
    </w:p>
  </w:footnote>
  <w:footnote w:type="continuationSeparator" w:id="0">
    <w:p w14:paraId="6840FF21" w14:textId="77777777" w:rsidR="000A2C64" w:rsidRDefault="000A2C64" w:rsidP="00654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ED1FC" w14:textId="77777777" w:rsidR="00A03A61" w:rsidRPr="00E46CDC" w:rsidRDefault="00AA6837" w:rsidP="00D01971">
    <w:pPr>
      <w:jc w:val="center"/>
      <w:rPr>
        <w:rFonts w:ascii="Calibri" w:hAnsi="Calibri"/>
        <w:b/>
        <w:color w:val="000000"/>
        <w:sz w:val="44"/>
        <w:szCs w:val="32"/>
        <w:lang w:val="it-IT"/>
      </w:rPr>
    </w:pPr>
    <w:r>
      <w:rPr>
        <w:b/>
        <w:noProof/>
        <w:sz w:val="36"/>
        <w:lang w:val="en-ZA" w:eastAsia="en-ZA"/>
      </w:rPr>
      <w:drawing>
        <wp:anchor distT="57150" distB="57150" distL="57150" distR="57150" simplePos="0" relativeHeight="251657728" behindDoc="0" locked="0" layoutInCell="0" allowOverlap="1" wp14:anchorId="384BA903" wp14:editId="499F9C59">
          <wp:simplePos x="0" y="0"/>
          <wp:positionH relativeFrom="margin">
            <wp:posOffset>-114300</wp:posOffset>
          </wp:positionH>
          <wp:positionV relativeFrom="margin">
            <wp:posOffset>-800100</wp:posOffset>
          </wp:positionV>
          <wp:extent cx="1619250" cy="1485900"/>
          <wp:effectExtent l="1905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485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3A61" w:rsidRPr="00E46CDC">
      <w:rPr>
        <w:rFonts w:ascii="Calibri" w:hAnsi="Calibri"/>
        <w:b/>
        <w:color w:val="000000"/>
        <w:sz w:val="44"/>
        <w:szCs w:val="32"/>
        <w:lang w:val="it-IT"/>
      </w:rPr>
      <w:t xml:space="preserve">      V A C A N C Y   B U L L E T I N</w:t>
    </w:r>
  </w:p>
  <w:p w14:paraId="26EA9A1F" w14:textId="77777777" w:rsidR="00A03A61" w:rsidRPr="00E46CDC" w:rsidRDefault="00A03A61" w:rsidP="00654E8A">
    <w:pPr>
      <w:pStyle w:val="Header"/>
      <w:jc w:val="center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3B64"/>
    <w:multiLevelType w:val="hybridMultilevel"/>
    <w:tmpl w:val="7CD2073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95A25"/>
    <w:multiLevelType w:val="hybridMultilevel"/>
    <w:tmpl w:val="254643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85220"/>
    <w:multiLevelType w:val="hybridMultilevel"/>
    <w:tmpl w:val="A51C91BE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78863D0"/>
    <w:multiLevelType w:val="hybridMultilevel"/>
    <w:tmpl w:val="3E1AE7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C33CA"/>
    <w:multiLevelType w:val="hybridMultilevel"/>
    <w:tmpl w:val="03A2D3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83815"/>
    <w:multiLevelType w:val="hybridMultilevel"/>
    <w:tmpl w:val="45AE8B1C"/>
    <w:lvl w:ilvl="0" w:tplc="47B8C4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F4197"/>
    <w:multiLevelType w:val="hybridMultilevel"/>
    <w:tmpl w:val="FC9ED1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51331"/>
    <w:multiLevelType w:val="hybridMultilevel"/>
    <w:tmpl w:val="8B9082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F2DF1"/>
    <w:multiLevelType w:val="hybridMultilevel"/>
    <w:tmpl w:val="B04E0E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F320C"/>
    <w:multiLevelType w:val="hybridMultilevel"/>
    <w:tmpl w:val="7F02EB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6310C"/>
    <w:multiLevelType w:val="hybridMultilevel"/>
    <w:tmpl w:val="F22C1B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45DDD"/>
    <w:multiLevelType w:val="hybridMultilevel"/>
    <w:tmpl w:val="75C813A2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C2539C"/>
    <w:multiLevelType w:val="hybridMultilevel"/>
    <w:tmpl w:val="92625A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BA3516"/>
    <w:multiLevelType w:val="hybridMultilevel"/>
    <w:tmpl w:val="710A09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7637A"/>
    <w:multiLevelType w:val="hybridMultilevel"/>
    <w:tmpl w:val="336061F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811BA"/>
    <w:multiLevelType w:val="hybridMultilevel"/>
    <w:tmpl w:val="5ADAC3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247FD"/>
    <w:multiLevelType w:val="hybridMultilevel"/>
    <w:tmpl w:val="5B145F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450407"/>
    <w:multiLevelType w:val="hybridMultilevel"/>
    <w:tmpl w:val="52CCC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E1785"/>
    <w:multiLevelType w:val="hybridMultilevel"/>
    <w:tmpl w:val="03DA08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C153C"/>
    <w:multiLevelType w:val="hybridMultilevel"/>
    <w:tmpl w:val="7780DC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72AC1"/>
    <w:multiLevelType w:val="hybridMultilevel"/>
    <w:tmpl w:val="3C76D6F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2198B"/>
    <w:multiLevelType w:val="hybridMultilevel"/>
    <w:tmpl w:val="57665E5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0462926"/>
    <w:multiLevelType w:val="hybridMultilevel"/>
    <w:tmpl w:val="BEAC6D4A"/>
    <w:lvl w:ilvl="0" w:tplc="1C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3" w15:restartNumberingAfterBreak="0">
    <w:nsid w:val="6B852766"/>
    <w:multiLevelType w:val="hybridMultilevel"/>
    <w:tmpl w:val="714E3C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2D4FB3"/>
    <w:multiLevelType w:val="hybridMultilevel"/>
    <w:tmpl w:val="7778DAA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05709F4"/>
    <w:multiLevelType w:val="hybridMultilevel"/>
    <w:tmpl w:val="5920A20C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70716834"/>
    <w:multiLevelType w:val="hybridMultilevel"/>
    <w:tmpl w:val="B09CFAA4"/>
    <w:lvl w:ilvl="0" w:tplc="1C090001">
      <w:start w:val="1"/>
      <w:numFmt w:val="bullet"/>
      <w:lvlText w:val=""/>
      <w:lvlJc w:val="left"/>
      <w:pPr>
        <w:ind w:left="154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27" w15:restartNumberingAfterBreak="0">
    <w:nsid w:val="739A3C59"/>
    <w:multiLevelType w:val="hybridMultilevel"/>
    <w:tmpl w:val="A7C6F7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CE737A"/>
    <w:multiLevelType w:val="hybridMultilevel"/>
    <w:tmpl w:val="B7B08F6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576CC3"/>
    <w:multiLevelType w:val="hybridMultilevel"/>
    <w:tmpl w:val="58BA4F28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75C85C92"/>
    <w:multiLevelType w:val="hybridMultilevel"/>
    <w:tmpl w:val="CFEC28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600077"/>
    <w:multiLevelType w:val="hybridMultilevel"/>
    <w:tmpl w:val="FEF0D0D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B60DC8"/>
    <w:multiLevelType w:val="hybridMultilevel"/>
    <w:tmpl w:val="EE48D2FA"/>
    <w:lvl w:ilvl="0" w:tplc="46B4B6E6">
      <w:numFmt w:val="bullet"/>
      <w:lvlText w:val=""/>
      <w:lvlJc w:val="left"/>
      <w:pPr>
        <w:ind w:left="4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C5014BC">
      <w:numFmt w:val="bullet"/>
      <w:lvlText w:val="•"/>
      <w:lvlJc w:val="left"/>
      <w:pPr>
        <w:ind w:left="1265" w:hanging="361"/>
      </w:pPr>
      <w:rPr>
        <w:rFonts w:hint="default"/>
        <w:lang w:val="en-US" w:eastAsia="en-US" w:bidi="ar-SA"/>
      </w:rPr>
    </w:lvl>
    <w:lvl w:ilvl="2" w:tplc="D4F43A26">
      <w:numFmt w:val="bullet"/>
      <w:lvlText w:val="•"/>
      <w:lvlJc w:val="left"/>
      <w:pPr>
        <w:ind w:left="2071" w:hanging="361"/>
      </w:pPr>
      <w:rPr>
        <w:rFonts w:hint="default"/>
        <w:lang w:val="en-US" w:eastAsia="en-US" w:bidi="ar-SA"/>
      </w:rPr>
    </w:lvl>
    <w:lvl w:ilvl="3" w:tplc="3EFE185C">
      <w:numFmt w:val="bullet"/>
      <w:lvlText w:val="•"/>
      <w:lvlJc w:val="left"/>
      <w:pPr>
        <w:ind w:left="2877" w:hanging="361"/>
      </w:pPr>
      <w:rPr>
        <w:rFonts w:hint="default"/>
        <w:lang w:val="en-US" w:eastAsia="en-US" w:bidi="ar-SA"/>
      </w:rPr>
    </w:lvl>
    <w:lvl w:ilvl="4" w:tplc="EB7233C8">
      <w:numFmt w:val="bullet"/>
      <w:lvlText w:val="•"/>
      <w:lvlJc w:val="left"/>
      <w:pPr>
        <w:ind w:left="3683" w:hanging="361"/>
      </w:pPr>
      <w:rPr>
        <w:rFonts w:hint="default"/>
        <w:lang w:val="en-US" w:eastAsia="en-US" w:bidi="ar-SA"/>
      </w:rPr>
    </w:lvl>
    <w:lvl w:ilvl="5" w:tplc="07161A3A">
      <w:numFmt w:val="bullet"/>
      <w:lvlText w:val="•"/>
      <w:lvlJc w:val="left"/>
      <w:pPr>
        <w:ind w:left="4489" w:hanging="361"/>
      </w:pPr>
      <w:rPr>
        <w:rFonts w:hint="default"/>
        <w:lang w:val="en-US" w:eastAsia="en-US" w:bidi="ar-SA"/>
      </w:rPr>
    </w:lvl>
    <w:lvl w:ilvl="6" w:tplc="8F5888B6">
      <w:numFmt w:val="bullet"/>
      <w:lvlText w:val="•"/>
      <w:lvlJc w:val="left"/>
      <w:pPr>
        <w:ind w:left="5295" w:hanging="361"/>
      </w:pPr>
      <w:rPr>
        <w:rFonts w:hint="default"/>
        <w:lang w:val="en-US" w:eastAsia="en-US" w:bidi="ar-SA"/>
      </w:rPr>
    </w:lvl>
    <w:lvl w:ilvl="7" w:tplc="4350C21A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8" w:tplc="E548BCB2">
      <w:numFmt w:val="bullet"/>
      <w:lvlText w:val="•"/>
      <w:lvlJc w:val="left"/>
      <w:pPr>
        <w:ind w:left="6906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7B5F32F6"/>
    <w:multiLevelType w:val="hybridMultilevel"/>
    <w:tmpl w:val="30D498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728920">
    <w:abstractNumId w:val="5"/>
  </w:num>
  <w:num w:numId="2" w16cid:durableId="1766537211">
    <w:abstractNumId w:val="0"/>
  </w:num>
  <w:num w:numId="3" w16cid:durableId="1327974951">
    <w:abstractNumId w:val="32"/>
  </w:num>
  <w:num w:numId="4" w16cid:durableId="447042891">
    <w:abstractNumId w:val="30"/>
  </w:num>
  <w:num w:numId="5" w16cid:durableId="1206212575">
    <w:abstractNumId w:val="17"/>
  </w:num>
  <w:num w:numId="6" w16cid:durableId="1314068873">
    <w:abstractNumId w:val="21"/>
  </w:num>
  <w:num w:numId="7" w16cid:durableId="1013149044">
    <w:abstractNumId w:val="14"/>
  </w:num>
  <w:num w:numId="8" w16cid:durableId="388113339">
    <w:abstractNumId w:val="24"/>
  </w:num>
  <w:num w:numId="9" w16cid:durableId="1759980161">
    <w:abstractNumId w:val="22"/>
  </w:num>
  <w:num w:numId="10" w16cid:durableId="428703211">
    <w:abstractNumId w:val="26"/>
  </w:num>
  <w:num w:numId="11" w16cid:durableId="2071728783">
    <w:abstractNumId w:val="8"/>
  </w:num>
  <w:num w:numId="12" w16cid:durableId="1963530526">
    <w:abstractNumId w:val="10"/>
  </w:num>
  <w:num w:numId="13" w16cid:durableId="592126258">
    <w:abstractNumId w:val="11"/>
  </w:num>
  <w:num w:numId="14" w16cid:durableId="277029936">
    <w:abstractNumId w:val="28"/>
  </w:num>
  <w:num w:numId="15" w16cid:durableId="2115859504">
    <w:abstractNumId w:val="16"/>
  </w:num>
  <w:num w:numId="16" w16cid:durableId="1617642358">
    <w:abstractNumId w:val="19"/>
  </w:num>
  <w:num w:numId="17" w16cid:durableId="593916">
    <w:abstractNumId w:val="27"/>
  </w:num>
  <w:num w:numId="18" w16cid:durableId="438183009">
    <w:abstractNumId w:val="12"/>
  </w:num>
  <w:num w:numId="19" w16cid:durableId="869684017">
    <w:abstractNumId w:val="18"/>
  </w:num>
  <w:num w:numId="20" w16cid:durableId="1144200337">
    <w:abstractNumId w:val="4"/>
  </w:num>
  <w:num w:numId="21" w16cid:durableId="1040280587">
    <w:abstractNumId w:val="7"/>
  </w:num>
  <w:num w:numId="22" w16cid:durableId="944848148">
    <w:abstractNumId w:val="23"/>
  </w:num>
  <w:num w:numId="23" w16cid:durableId="66658037">
    <w:abstractNumId w:val="13"/>
  </w:num>
  <w:num w:numId="24" w16cid:durableId="2027560422">
    <w:abstractNumId w:val="6"/>
  </w:num>
  <w:num w:numId="25" w16cid:durableId="484979557">
    <w:abstractNumId w:val="15"/>
  </w:num>
  <w:num w:numId="26" w16cid:durableId="1770193643">
    <w:abstractNumId w:val="3"/>
  </w:num>
  <w:num w:numId="27" w16cid:durableId="688723148">
    <w:abstractNumId w:val="33"/>
  </w:num>
  <w:num w:numId="28" w16cid:durableId="1104575523">
    <w:abstractNumId w:val="9"/>
  </w:num>
  <w:num w:numId="29" w16cid:durableId="710888041">
    <w:abstractNumId w:val="1"/>
  </w:num>
  <w:num w:numId="30" w16cid:durableId="829325242">
    <w:abstractNumId w:val="20"/>
  </w:num>
  <w:num w:numId="31" w16cid:durableId="1546789372">
    <w:abstractNumId w:val="31"/>
  </w:num>
  <w:num w:numId="32" w16cid:durableId="1063022010">
    <w:abstractNumId w:val="25"/>
  </w:num>
  <w:num w:numId="33" w16cid:durableId="1461222162">
    <w:abstractNumId w:val="29"/>
  </w:num>
  <w:num w:numId="34" w16cid:durableId="143192372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96"/>
    <w:rsid w:val="0001032A"/>
    <w:rsid w:val="0001358C"/>
    <w:rsid w:val="00023DF0"/>
    <w:rsid w:val="000303D8"/>
    <w:rsid w:val="00031E6F"/>
    <w:rsid w:val="00033488"/>
    <w:rsid w:val="00033523"/>
    <w:rsid w:val="00040D67"/>
    <w:rsid w:val="00041974"/>
    <w:rsid w:val="00043EA0"/>
    <w:rsid w:val="000529E3"/>
    <w:rsid w:val="000535AB"/>
    <w:rsid w:val="00054878"/>
    <w:rsid w:val="0006492A"/>
    <w:rsid w:val="000671C8"/>
    <w:rsid w:val="00070B9B"/>
    <w:rsid w:val="00073311"/>
    <w:rsid w:val="0008680E"/>
    <w:rsid w:val="00094DC5"/>
    <w:rsid w:val="000A02A2"/>
    <w:rsid w:val="000A1D4F"/>
    <w:rsid w:val="000A2C64"/>
    <w:rsid w:val="000B58A3"/>
    <w:rsid w:val="000B77F1"/>
    <w:rsid w:val="000E70B6"/>
    <w:rsid w:val="000F04C9"/>
    <w:rsid w:val="000F61EC"/>
    <w:rsid w:val="000F77BC"/>
    <w:rsid w:val="00102F51"/>
    <w:rsid w:val="00105060"/>
    <w:rsid w:val="0010618E"/>
    <w:rsid w:val="00106FAE"/>
    <w:rsid w:val="00114931"/>
    <w:rsid w:val="001178B1"/>
    <w:rsid w:val="00117DAF"/>
    <w:rsid w:val="001206C1"/>
    <w:rsid w:val="00126428"/>
    <w:rsid w:val="001333C0"/>
    <w:rsid w:val="00140F2E"/>
    <w:rsid w:val="00146D3C"/>
    <w:rsid w:val="001579B5"/>
    <w:rsid w:val="00162578"/>
    <w:rsid w:val="00167D4F"/>
    <w:rsid w:val="00171F75"/>
    <w:rsid w:val="00173100"/>
    <w:rsid w:val="001737B9"/>
    <w:rsid w:val="001779B9"/>
    <w:rsid w:val="001826C3"/>
    <w:rsid w:val="001911F6"/>
    <w:rsid w:val="00193F86"/>
    <w:rsid w:val="001B78A5"/>
    <w:rsid w:val="001C2915"/>
    <w:rsid w:val="001C3848"/>
    <w:rsid w:val="001C5FDC"/>
    <w:rsid w:val="001D21FF"/>
    <w:rsid w:val="001D240F"/>
    <w:rsid w:val="001D6571"/>
    <w:rsid w:val="001D6781"/>
    <w:rsid w:val="001F6AA9"/>
    <w:rsid w:val="00201100"/>
    <w:rsid w:val="002015E3"/>
    <w:rsid w:val="00204911"/>
    <w:rsid w:val="00206BFB"/>
    <w:rsid w:val="00210ED8"/>
    <w:rsid w:val="0022349A"/>
    <w:rsid w:val="00224556"/>
    <w:rsid w:val="002323DB"/>
    <w:rsid w:val="00232660"/>
    <w:rsid w:val="00236B91"/>
    <w:rsid w:val="00237F68"/>
    <w:rsid w:val="002424F0"/>
    <w:rsid w:val="00242E4D"/>
    <w:rsid w:val="0025100A"/>
    <w:rsid w:val="00253317"/>
    <w:rsid w:val="00275551"/>
    <w:rsid w:val="00281150"/>
    <w:rsid w:val="0028760E"/>
    <w:rsid w:val="002876E1"/>
    <w:rsid w:val="00292C70"/>
    <w:rsid w:val="002A4F7F"/>
    <w:rsid w:val="002A6CD2"/>
    <w:rsid w:val="002B0560"/>
    <w:rsid w:val="002B2C7B"/>
    <w:rsid w:val="002B6CAB"/>
    <w:rsid w:val="002C3178"/>
    <w:rsid w:val="002C64B3"/>
    <w:rsid w:val="002C6562"/>
    <w:rsid w:val="002D2727"/>
    <w:rsid w:val="002D2746"/>
    <w:rsid w:val="002D2E87"/>
    <w:rsid w:val="002D38A4"/>
    <w:rsid w:val="002D6B54"/>
    <w:rsid w:val="002E01E0"/>
    <w:rsid w:val="002E0988"/>
    <w:rsid w:val="002E6547"/>
    <w:rsid w:val="002F21AA"/>
    <w:rsid w:val="002F21C5"/>
    <w:rsid w:val="003028B7"/>
    <w:rsid w:val="003057F4"/>
    <w:rsid w:val="003068F1"/>
    <w:rsid w:val="00306A91"/>
    <w:rsid w:val="00306AE4"/>
    <w:rsid w:val="003103F7"/>
    <w:rsid w:val="00316C68"/>
    <w:rsid w:val="00320719"/>
    <w:rsid w:val="00323F41"/>
    <w:rsid w:val="0033010D"/>
    <w:rsid w:val="00352C9F"/>
    <w:rsid w:val="0035473C"/>
    <w:rsid w:val="003642E5"/>
    <w:rsid w:val="003659E1"/>
    <w:rsid w:val="00377B0C"/>
    <w:rsid w:val="00377B6A"/>
    <w:rsid w:val="00377F4F"/>
    <w:rsid w:val="00380AAE"/>
    <w:rsid w:val="00384618"/>
    <w:rsid w:val="00384FDE"/>
    <w:rsid w:val="0038536C"/>
    <w:rsid w:val="0038654E"/>
    <w:rsid w:val="00387D69"/>
    <w:rsid w:val="0039061F"/>
    <w:rsid w:val="003919BA"/>
    <w:rsid w:val="00392735"/>
    <w:rsid w:val="00392F1A"/>
    <w:rsid w:val="0039399B"/>
    <w:rsid w:val="0039479E"/>
    <w:rsid w:val="00394D03"/>
    <w:rsid w:val="003A1D3A"/>
    <w:rsid w:val="003A3BD5"/>
    <w:rsid w:val="003A6D69"/>
    <w:rsid w:val="003C7C2C"/>
    <w:rsid w:val="003D379E"/>
    <w:rsid w:val="003D3C23"/>
    <w:rsid w:val="003D5C48"/>
    <w:rsid w:val="003E4371"/>
    <w:rsid w:val="003F0A93"/>
    <w:rsid w:val="003F5DE7"/>
    <w:rsid w:val="00405339"/>
    <w:rsid w:val="00420E69"/>
    <w:rsid w:val="00421B3A"/>
    <w:rsid w:val="004220A2"/>
    <w:rsid w:val="0042435C"/>
    <w:rsid w:val="00426A0B"/>
    <w:rsid w:val="00431423"/>
    <w:rsid w:val="00435402"/>
    <w:rsid w:val="00444413"/>
    <w:rsid w:val="0045273E"/>
    <w:rsid w:val="00465280"/>
    <w:rsid w:val="004700E7"/>
    <w:rsid w:val="004726B8"/>
    <w:rsid w:val="00473D7F"/>
    <w:rsid w:val="004743CC"/>
    <w:rsid w:val="004874B2"/>
    <w:rsid w:val="004914C0"/>
    <w:rsid w:val="00492E8B"/>
    <w:rsid w:val="0049546D"/>
    <w:rsid w:val="004A6BEF"/>
    <w:rsid w:val="004A75C0"/>
    <w:rsid w:val="004B33D8"/>
    <w:rsid w:val="004B70FC"/>
    <w:rsid w:val="004C2219"/>
    <w:rsid w:val="004D7B3E"/>
    <w:rsid w:val="004E349E"/>
    <w:rsid w:val="004E676D"/>
    <w:rsid w:val="0050036B"/>
    <w:rsid w:val="00504DB8"/>
    <w:rsid w:val="00505F41"/>
    <w:rsid w:val="00506985"/>
    <w:rsid w:val="00507E49"/>
    <w:rsid w:val="00517A1E"/>
    <w:rsid w:val="0052005A"/>
    <w:rsid w:val="00525A46"/>
    <w:rsid w:val="0052716D"/>
    <w:rsid w:val="005300CF"/>
    <w:rsid w:val="00530437"/>
    <w:rsid w:val="00557337"/>
    <w:rsid w:val="005626A7"/>
    <w:rsid w:val="00563AB3"/>
    <w:rsid w:val="00571E5E"/>
    <w:rsid w:val="005768B9"/>
    <w:rsid w:val="0058044B"/>
    <w:rsid w:val="00583204"/>
    <w:rsid w:val="00584203"/>
    <w:rsid w:val="00585A18"/>
    <w:rsid w:val="005919CD"/>
    <w:rsid w:val="00593BE7"/>
    <w:rsid w:val="005967C8"/>
    <w:rsid w:val="005B2435"/>
    <w:rsid w:val="005B66D2"/>
    <w:rsid w:val="005C184A"/>
    <w:rsid w:val="005C5CC2"/>
    <w:rsid w:val="005C6CE0"/>
    <w:rsid w:val="005D5A69"/>
    <w:rsid w:val="005E32C1"/>
    <w:rsid w:val="005E375F"/>
    <w:rsid w:val="005F298B"/>
    <w:rsid w:val="005F33DA"/>
    <w:rsid w:val="005F6551"/>
    <w:rsid w:val="005F71C4"/>
    <w:rsid w:val="00600AA6"/>
    <w:rsid w:val="00604B57"/>
    <w:rsid w:val="00642CB3"/>
    <w:rsid w:val="0064747F"/>
    <w:rsid w:val="006512CA"/>
    <w:rsid w:val="00654E8A"/>
    <w:rsid w:val="00667DE3"/>
    <w:rsid w:val="00674AFD"/>
    <w:rsid w:val="00675150"/>
    <w:rsid w:val="0067796B"/>
    <w:rsid w:val="00692799"/>
    <w:rsid w:val="006C05BA"/>
    <w:rsid w:val="006C0952"/>
    <w:rsid w:val="006C4D96"/>
    <w:rsid w:val="006D19F0"/>
    <w:rsid w:val="006D5DBC"/>
    <w:rsid w:val="006D6D05"/>
    <w:rsid w:val="006D72C0"/>
    <w:rsid w:val="006F743C"/>
    <w:rsid w:val="00700455"/>
    <w:rsid w:val="00703952"/>
    <w:rsid w:val="00704286"/>
    <w:rsid w:val="00704800"/>
    <w:rsid w:val="0070500C"/>
    <w:rsid w:val="007106F5"/>
    <w:rsid w:val="0071768E"/>
    <w:rsid w:val="00721F39"/>
    <w:rsid w:val="00722D8B"/>
    <w:rsid w:val="00723B07"/>
    <w:rsid w:val="00723B1F"/>
    <w:rsid w:val="007254A3"/>
    <w:rsid w:val="00725CB6"/>
    <w:rsid w:val="00734CD2"/>
    <w:rsid w:val="007453BC"/>
    <w:rsid w:val="00747E47"/>
    <w:rsid w:val="00751188"/>
    <w:rsid w:val="007546AB"/>
    <w:rsid w:val="007547DF"/>
    <w:rsid w:val="00760F5C"/>
    <w:rsid w:val="00761DE9"/>
    <w:rsid w:val="007626DE"/>
    <w:rsid w:val="0076655E"/>
    <w:rsid w:val="00771AE2"/>
    <w:rsid w:val="00771E84"/>
    <w:rsid w:val="00774BEC"/>
    <w:rsid w:val="00776164"/>
    <w:rsid w:val="007769A5"/>
    <w:rsid w:val="007818DE"/>
    <w:rsid w:val="00782A8B"/>
    <w:rsid w:val="007857CA"/>
    <w:rsid w:val="00787C6B"/>
    <w:rsid w:val="00795998"/>
    <w:rsid w:val="007A18A0"/>
    <w:rsid w:val="007A3740"/>
    <w:rsid w:val="007A4635"/>
    <w:rsid w:val="007A722B"/>
    <w:rsid w:val="007B048B"/>
    <w:rsid w:val="007B5131"/>
    <w:rsid w:val="007B578F"/>
    <w:rsid w:val="007C1304"/>
    <w:rsid w:val="007C361A"/>
    <w:rsid w:val="007C63FC"/>
    <w:rsid w:val="007D306C"/>
    <w:rsid w:val="007D3A8D"/>
    <w:rsid w:val="007D3EA0"/>
    <w:rsid w:val="007E00DE"/>
    <w:rsid w:val="007F698C"/>
    <w:rsid w:val="0080334B"/>
    <w:rsid w:val="00804818"/>
    <w:rsid w:val="008149D8"/>
    <w:rsid w:val="00815A03"/>
    <w:rsid w:val="00816519"/>
    <w:rsid w:val="008166A0"/>
    <w:rsid w:val="008172C8"/>
    <w:rsid w:val="00822C04"/>
    <w:rsid w:val="00827F66"/>
    <w:rsid w:val="00835369"/>
    <w:rsid w:val="008441AE"/>
    <w:rsid w:val="0085453B"/>
    <w:rsid w:val="008574A1"/>
    <w:rsid w:val="008658D2"/>
    <w:rsid w:val="00867F11"/>
    <w:rsid w:val="00872AB4"/>
    <w:rsid w:val="008765CD"/>
    <w:rsid w:val="00877267"/>
    <w:rsid w:val="00880AA8"/>
    <w:rsid w:val="008832F0"/>
    <w:rsid w:val="00886CA0"/>
    <w:rsid w:val="00887C70"/>
    <w:rsid w:val="0089664B"/>
    <w:rsid w:val="008A069E"/>
    <w:rsid w:val="008B375A"/>
    <w:rsid w:val="008B7CC3"/>
    <w:rsid w:val="008D0D4C"/>
    <w:rsid w:val="008D4C74"/>
    <w:rsid w:val="008E7847"/>
    <w:rsid w:val="008F5FF3"/>
    <w:rsid w:val="00907689"/>
    <w:rsid w:val="00925E18"/>
    <w:rsid w:val="00931BDD"/>
    <w:rsid w:val="00934094"/>
    <w:rsid w:val="0094054B"/>
    <w:rsid w:val="00946B3D"/>
    <w:rsid w:val="00947F71"/>
    <w:rsid w:val="009501AC"/>
    <w:rsid w:val="009515DB"/>
    <w:rsid w:val="00961D7A"/>
    <w:rsid w:val="00964C7B"/>
    <w:rsid w:val="00972385"/>
    <w:rsid w:val="00975672"/>
    <w:rsid w:val="00976387"/>
    <w:rsid w:val="009900BB"/>
    <w:rsid w:val="009A77AF"/>
    <w:rsid w:val="009A7ABD"/>
    <w:rsid w:val="009A7E79"/>
    <w:rsid w:val="009B01FD"/>
    <w:rsid w:val="009B3AD0"/>
    <w:rsid w:val="009B7A8C"/>
    <w:rsid w:val="009C34DC"/>
    <w:rsid w:val="009C5E96"/>
    <w:rsid w:val="009C6035"/>
    <w:rsid w:val="009D15E3"/>
    <w:rsid w:val="009D21E5"/>
    <w:rsid w:val="009E01CE"/>
    <w:rsid w:val="009F06F5"/>
    <w:rsid w:val="00A0177E"/>
    <w:rsid w:val="00A01870"/>
    <w:rsid w:val="00A03A61"/>
    <w:rsid w:val="00A03D6B"/>
    <w:rsid w:val="00A05798"/>
    <w:rsid w:val="00A059BA"/>
    <w:rsid w:val="00A1259A"/>
    <w:rsid w:val="00A158B8"/>
    <w:rsid w:val="00A17780"/>
    <w:rsid w:val="00A17F23"/>
    <w:rsid w:val="00A2044A"/>
    <w:rsid w:val="00A23E79"/>
    <w:rsid w:val="00A26602"/>
    <w:rsid w:val="00A27E71"/>
    <w:rsid w:val="00A27E89"/>
    <w:rsid w:val="00A40523"/>
    <w:rsid w:val="00A478C9"/>
    <w:rsid w:val="00A51C1D"/>
    <w:rsid w:val="00A556C7"/>
    <w:rsid w:val="00A56A79"/>
    <w:rsid w:val="00A578F4"/>
    <w:rsid w:val="00A609E8"/>
    <w:rsid w:val="00A63D7D"/>
    <w:rsid w:val="00A71C25"/>
    <w:rsid w:val="00A86967"/>
    <w:rsid w:val="00A87CF0"/>
    <w:rsid w:val="00AA0F10"/>
    <w:rsid w:val="00AA3E9B"/>
    <w:rsid w:val="00AA6837"/>
    <w:rsid w:val="00AB053C"/>
    <w:rsid w:val="00AB7097"/>
    <w:rsid w:val="00AB7F20"/>
    <w:rsid w:val="00AC0722"/>
    <w:rsid w:val="00AC1879"/>
    <w:rsid w:val="00AD3E7D"/>
    <w:rsid w:val="00AE0ED1"/>
    <w:rsid w:val="00AE64C0"/>
    <w:rsid w:val="00AF391C"/>
    <w:rsid w:val="00AF6310"/>
    <w:rsid w:val="00B014C3"/>
    <w:rsid w:val="00B12528"/>
    <w:rsid w:val="00B24A47"/>
    <w:rsid w:val="00B277EA"/>
    <w:rsid w:val="00B30146"/>
    <w:rsid w:val="00B37CFF"/>
    <w:rsid w:val="00B41029"/>
    <w:rsid w:val="00B41043"/>
    <w:rsid w:val="00B41B9A"/>
    <w:rsid w:val="00B4604E"/>
    <w:rsid w:val="00B47670"/>
    <w:rsid w:val="00B548A1"/>
    <w:rsid w:val="00B55CA2"/>
    <w:rsid w:val="00B732A0"/>
    <w:rsid w:val="00B823F7"/>
    <w:rsid w:val="00B824E5"/>
    <w:rsid w:val="00B9656D"/>
    <w:rsid w:val="00BA29C9"/>
    <w:rsid w:val="00BA3F0C"/>
    <w:rsid w:val="00BA44C0"/>
    <w:rsid w:val="00BA667C"/>
    <w:rsid w:val="00BB03A9"/>
    <w:rsid w:val="00BB4DE7"/>
    <w:rsid w:val="00BB7810"/>
    <w:rsid w:val="00BC34D7"/>
    <w:rsid w:val="00BD04BA"/>
    <w:rsid w:val="00BD320C"/>
    <w:rsid w:val="00BD58C3"/>
    <w:rsid w:val="00BE4787"/>
    <w:rsid w:val="00BE6736"/>
    <w:rsid w:val="00BF1164"/>
    <w:rsid w:val="00BF31D8"/>
    <w:rsid w:val="00BF3347"/>
    <w:rsid w:val="00BF3AE4"/>
    <w:rsid w:val="00BF6A1C"/>
    <w:rsid w:val="00C01736"/>
    <w:rsid w:val="00C11EAC"/>
    <w:rsid w:val="00C152EF"/>
    <w:rsid w:val="00C16FAE"/>
    <w:rsid w:val="00C20551"/>
    <w:rsid w:val="00C22973"/>
    <w:rsid w:val="00C256C8"/>
    <w:rsid w:val="00C45611"/>
    <w:rsid w:val="00C55B13"/>
    <w:rsid w:val="00C73815"/>
    <w:rsid w:val="00C77C81"/>
    <w:rsid w:val="00C84B32"/>
    <w:rsid w:val="00C935C7"/>
    <w:rsid w:val="00C96E7D"/>
    <w:rsid w:val="00CA0842"/>
    <w:rsid w:val="00CA12AE"/>
    <w:rsid w:val="00CA67A5"/>
    <w:rsid w:val="00CA7397"/>
    <w:rsid w:val="00CC194A"/>
    <w:rsid w:val="00CC1DD2"/>
    <w:rsid w:val="00CC5C2B"/>
    <w:rsid w:val="00CC6918"/>
    <w:rsid w:val="00CD4A09"/>
    <w:rsid w:val="00CE0EE6"/>
    <w:rsid w:val="00CF14E3"/>
    <w:rsid w:val="00CF54C3"/>
    <w:rsid w:val="00D01971"/>
    <w:rsid w:val="00D02394"/>
    <w:rsid w:val="00D27FD2"/>
    <w:rsid w:val="00D32FFB"/>
    <w:rsid w:val="00D333BC"/>
    <w:rsid w:val="00D3470C"/>
    <w:rsid w:val="00D41475"/>
    <w:rsid w:val="00D429D1"/>
    <w:rsid w:val="00D467AE"/>
    <w:rsid w:val="00D51D3E"/>
    <w:rsid w:val="00D574C5"/>
    <w:rsid w:val="00D61279"/>
    <w:rsid w:val="00D65C96"/>
    <w:rsid w:val="00D720A6"/>
    <w:rsid w:val="00D77F69"/>
    <w:rsid w:val="00D80990"/>
    <w:rsid w:val="00D90ED4"/>
    <w:rsid w:val="00D930DF"/>
    <w:rsid w:val="00D96E15"/>
    <w:rsid w:val="00DA4861"/>
    <w:rsid w:val="00DB3FB6"/>
    <w:rsid w:val="00DB638B"/>
    <w:rsid w:val="00DC1E46"/>
    <w:rsid w:val="00DC78DB"/>
    <w:rsid w:val="00DE192D"/>
    <w:rsid w:val="00DF4298"/>
    <w:rsid w:val="00E002A1"/>
    <w:rsid w:val="00E0636C"/>
    <w:rsid w:val="00E11EBC"/>
    <w:rsid w:val="00E1494C"/>
    <w:rsid w:val="00E17675"/>
    <w:rsid w:val="00E17BDB"/>
    <w:rsid w:val="00E25F32"/>
    <w:rsid w:val="00E35AED"/>
    <w:rsid w:val="00E363AD"/>
    <w:rsid w:val="00E46CDC"/>
    <w:rsid w:val="00E53DFA"/>
    <w:rsid w:val="00E5597C"/>
    <w:rsid w:val="00E65776"/>
    <w:rsid w:val="00E67C71"/>
    <w:rsid w:val="00E67D6A"/>
    <w:rsid w:val="00E71EB3"/>
    <w:rsid w:val="00E725EA"/>
    <w:rsid w:val="00E74733"/>
    <w:rsid w:val="00E8733D"/>
    <w:rsid w:val="00EA2E52"/>
    <w:rsid w:val="00EA61BC"/>
    <w:rsid w:val="00EA7C99"/>
    <w:rsid w:val="00EB421E"/>
    <w:rsid w:val="00EC502D"/>
    <w:rsid w:val="00ED1A8D"/>
    <w:rsid w:val="00ED3929"/>
    <w:rsid w:val="00EF0C2E"/>
    <w:rsid w:val="00EF1EB2"/>
    <w:rsid w:val="00EF563E"/>
    <w:rsid w:val="00F13F08"/>
    <w:rsid w:val="00F2066C"/>
    <w:rsid w:val="00F21E07"/>
    <w:rsid w:val="00F24C6B"/>
    <w:rsid w:val="00F256D9"/>
    <w:rsid w:val="00F272A0"/>
    <w:rsid w:val="00F27C94"/>
    <w:rsid w:val="00F27E3D"/>
    <w:rsid w:val="00F32E2A"/>
    <w:rsid w:val="00F434A1"/>
    <w:rsid w:val="00F446F3"/>
    <w:rsid w:val="00F45111"/>
    <w:rsid w:val="00F511F1"/>
    <w:rsid w:val="00F5562C"/>
    <w:rsid w:val="00F61D2E"/>
    <w:rsid w:val="00F67D74"/>
    <w:rsid w:val="00F71D90"/>
    <w:rsid w:val="00F754B8"/>
    <w:rsid w:val="00F80247"/>
    <w:rsid w:val="00F818AB"/>
    <w:rsid w:val="00FA6E38"/>
    <w:rsid w:val="00FA7224"/>
    <w:rsid w:val="00FB02F9"/>
    <w:rsid w:val="00FB35BA"/>
    <w:rsid w:val="00FB4A82"/>
    <w:rsid w:val="00FC2D8D"/>
    <w:rsid w:val="00FC7C96"/>
    <w:rsid w:val="00FE2472"/>
    <w:rsid w:val="00FE5234"/>
    <w:rsid w:val="00FE6354"/>
    <w:rsid w:val="00F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1909BC"/>
  <w15:docId w15:val="{5F449C61-9212-4A74-AECB-B4E090D6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63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E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709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4E8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654E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4E8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54E8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0197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453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5C6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379E"/>
    <w:rPr>
      <w:color w:val="605E5C"/>
      <w:shd w:val="clear" w:color="auto" w:fill="E1DFDD"/>
    </w:rPr>
  </w:style>
  <w:style w:type="paragraph" w:customStyle="1" w:styleId="Default">
    <w:name w:val="Default"/>
    <w:rsid w:val="0012642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2642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25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hangalaTK@tut.ac.z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Word_Document1.doc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cruitmentHum@tut.ac.za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emf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.doc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etisatu\AppData\Local\Microsoft\Windows\Temporary%20Internet%20Files\Content.Outlook\8O55MFYO\VACANCY%20BULLETIN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4013E7-08B8-4E96-987B-D217582AEB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073CC8-5DA9-413A-9E24-4E9E5E635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23F5231-5D6E-4309-A433-B6461A064454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565CA96-6A25-4C53-B7BC-3F8049D328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VACANCY BULLETIN ADVERT</Template>
  <TotalTime>35</TotalTime>
  <Pages>3</Pages>
  <Words>748</Words>
  <Characters>4265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5003</CharactersWithSpaces>
  <SharedDoc>false</SharedDoc>
  <HLinks>
    <vt:vector size="6" baseType="variant">
      <vt:variant>
        <vt:i4>6357066</vt:i4>
      </vt:variant>
      <vt:variant>
        <vt:i4>0</vt:i4>
      </vt:variant>
      <vt:variant>
        <vt:i4>0</vt:i4>
      </vt:variant>
      <vt:variant>
        <vt:i4>5</vt:i4>
      </vt:variant>
      <vt:variant>
        <vt:lpwstr>mailto:Recruitment2@tut.ac.za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Maetisatu</dc:creator>
  <cp:keywords/>
  <dc:description/>
  <cp:lastModifiedBy>Mmathapelo Agnes Mojaki</cp:lastModifiedBy>
  <cp:revision>2</cp:revision>
  <cp:lastPrinted>2026-03-06T06:27:00Z</cp:lastPrinted>
  <dcterms:created xsi:type="dcterms:W3CDTF">2026-10-16T13:33:00Z</dcterms:created>
  <dcterms:modified xsi:type="dcterms:W3CDTF">2026-10-16T13:33:00Z</dcterms:modified>
</cp:coreProperties>
</file>